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AED1" w14:textId="34F359BC" w:rsidR="00DC1F40" w:rsidRDefault="00B2231A" w:rsidP="0005476C">
      <w:pPr>
        <w:pStyle w:val="Heading2"/>
      </w:pPr>
      <w:r>
        <w:t xml:space="preserve">Prior Approval </w:t>
      </w:r>
      <w:r w:rsidR="0042535C" w:rsidRPr="004F095B">
        <w:t>Carryover</w:t>
      </w:r>
      <w:r w:rsidR="00E40304">
        <w:t xml:space="preserve">: Cover Letter </w:t>
      </w:r>
      <w:r w:rsidR="00DC1F40" w:rsidRPr="004F095B">
        <w:t>Template</w:t>
      </w:r>
    </w:p>
    <w:p w14:paraId="73BA1126" w14:textId="4BF9036C" w:rsidR="00FA61BF" w:rsidRPr="003178CC" w:rsidRDefault="00FA61BF" w:rsidP="00FA61BF">
      <w:pPr>
        <w:spacing w:before="100" w:beforeAutospacing="1" w:after="100" w:afterAutospacing="1"/>
        <w:rPr>
          <w:rFonts w:ascii="Arial" w:eastAsia="Times New Roman" w:hAnsi="Arial" w:cs="Arial"/>
          <w:i/>
          <w:iCs/>
          <w:color w:val="00439C"/>
          <w:sz w:val="22"/>
        </w:rPr>
      </w:pPr>
      <w:r>
        <w:rPr>
          <w:rFonts w:ascii="Arial" w:eastAsia="Times New Roman" w:hAnsi="Arial" w:cs="Arial"/>
          <w:i/>
          <w:iCs/>
          <w:color w:val="00439C"/>
          <w:sz w:val="22"/>
        </w:rPr>
        <w:t>Please review these instructions</w:t>
      </w:r>
      <w:r w:rsidRPr="003178CC">
        <w:rPr>
          <w:rFonts w:ascii="Arial" w:eastAsia="Times New Roman" w:hAnsi="Arial" w:cs="Arial"/>
          <w:i/>
          <w:iCs/>
          <w:color w:val="00439C"/>
          <w:sz w:val="22"/>
        </w:rPr>
        <w:t xml:space="preserve"> </w:t>
      </w:r>
      <w:r>
        <w:rPr>
          <w:rFonts w:ascii="Arial" w:eastAsia="Times New Roman" w:hAnsi="Arial" w:cs="Arial"/>
          <w:i/>
          <w:iCs/>
          <w:color w:val="00439C"/>
          <w:sz w:val="22"/>
        </w:rPr>
        <w:t xml:space="preserve">before </w:t>
      </w:r>
      <w:r w:rsidRPr="003178CC">
        <w:rPr>
          <w:rFonts w:ascii="Arial" w:eastAsia="Times New Roman" w:hAnsi="Arial" w:cs="Arial"/>
          <w:i/>
          <w:iCs/>
          <w:color w:val="00439C"/>
          <w:sz w:val="22"/>
        </w:rPr>
        <w:t>using th</w:t>
      </w:r>
      <w:r>
        <w:rPr>
          <w:rFonts w:ascii="Arial" w:eastAsia="Times New Roman" w:hAnsi="Arial" w:cs="Arial"/>
          <w:i/>
          <w:iCs/>
          <w:color w:val="00439C"/>
          <w:sz w:val="22"/>
        </w:rPr>
        <w:t>e</w:t>
      </w:r>
      <w:r w:rsidRPr="003178CC">
        <w:rPr>
          <w:rFonts w:ascii="Arial" w:eastAsia="Times New Roman" w:hAnsi="Arial" w:cs="Arial"/>
          <w:i/>
          <w:iCs/>
          <w:color w:val="00439C"/>
          <w:sz w:val="22"/>
        </w:rPr>
        <w:t xml:space="preserve"> template for prior approval </w:t>
      </w:r>
      <w:r w:rsidR="001A3175">
        <w:rPr>
          <w:rFonts w:ascii="Arial" w:eastAsia="Times New Roman" w:hAnsi="Arial" w:cs="Arial"/>
          <w:i/>
          <w:iCs/>
          <w:color w:val="00439C"/>
          <w:sz w:val="22"/>
        </w:rPr>
        <w:t>carryover</w:t>
      </w:r>
      <w:r w:rsidRPr="003178CC">
        <w:rPr>
          <w:rFonts w:ascii="Arial" w:eastAsia="Times New Roman" w:hAnsi="Arial" w:cs="Arial"/>
          <w:i/>
          <w:iCs/>
          <w:color w:val="00439C"/>
          <w:sz w:val="22"/>
        </w:rPr>
        <w:t xml:space="preserve"> requests</w:t>
      </w:r>
      <w:r>
        <w:rPr>
          <w:rFonts w:ascii="Arial" w:eastAsia="Times New Roman" w:hAnsi="Arial" w:cs="Arial"/>
          <w:i/>
          <w:iCs/>
          <w:color w:val="00439C"/>
          <w:sz w:val="22"/>
        </w:rPr>
        <w:t>.</w:t>
      </w:r>
      <w:r>
        <w:rPr>
          <w:rFonts w:ascii="Arial" w:eastAsia="Times New Roman" w:hAnsi="Arial" w:cs="Arial"/>
          <w:i/>
          <w:color w:val="00439C"/>
          <w:sz w:val="22"/>
        </w:rPr>
        <w:t xml:space="preserve"> </w:t>
      </w:r>
    </w:p>
    <w:p w14:paraId="4430D591" w14:textId="77777777" w:rsidR="00FA61BF" w:rsidRDefault="00FA61BF" w:rsidP="00827E5E">
      <w:pPr>
        <w:spacing w:after="100" w:afterAutospacing="1"/>
        <w:rPr>
          <w:rFonts w:ascii="Arial" w:eastAsia="Times New Roman" w:hAnsi="Arial" w:cs="Arial"/>
          <w:i/>
          <w:iCs/>
          <w:color w:val="00439C"/>
          <w:sz w:val="22"/>
        </w:rPr>
      </w:pPr>
      <w:r w:rsidRPr="003178CC">
        <w:rPr>
          <w:rFonts w:ascii="Arial" w:eastAsia="Times New Roman" w:hAnsi="Arial" w:cs="Arial"/>
          <w:i/>
          <w:iCs/>
          <w:color w:val="00439C"/>
          <w:sz w:val="22"/>
        </w:rPr>
        <w:t xml:space="preserve">To fill out the template, please use the </w:t>
      </w:r>
      <w:r>
        <w:rPr>
          <w:rFonts w:ascii="Arial" w:eastAsia="Times New Roman" w:hAnsi="Arial" w:cs="Arial"/>
          <w:i/>
          <w:iCs/>
          <w:color w:val="00439C"/>
          <w:sz w:val="22"/>
        </w:rPr>
        <w:t>text boxes</w:t>
      </w:r>
      <w:r w:rsidRPr="003178CC">
        <w:rPr>
          <w:rFonts w:ascii="Arial" w:eastAsia="Times New Roman" w:hAnsi="Arial" w:cs="Arial"/>
          <w:i/>
          <w:iCs/>
          <w:color w:val="00439C"/>
          <w:sz w:val="22"/>
        </w:rPr>
        <w:t xml:space="preserve"> to add information</w:t>
      </w:r>
      <w:r>
        <w:rPr>
          <w:rFonts w:ascii="Arial" w:eastAsia="Times New Roman" w:hAnsi="Arial" w:cs="Arial"/>
          <w:i/>
          <w:iCs/>
          <w:color w:val="00439C"/>
          <w:sz w:val="22"/>
        </w:rPr>
        <w:t xml:space="preserve"> specific to your request.</w:t>
      </w:r>
    </w:p>
    <w:p w14:paraId="7E1EE679" w14:textId="55BE1A54" w:rsidR="00404874" w:rsidRPr="00875EA4" w:rsidRDefault="00404874" w:rsidP="00404874">
      <w:pPr>
        <w:spacing w:after="0"/>
        <w:rPr>
          <w:rFonts w:ascii="Arial" w:hAnsi="Arial" w:cs="Arial"/>
          <w:i/>
          <w:iCs/>
          <w:color w:val="00439C"/>
          <w:sz w:val="22"/>
          <w:shd w:val="clear" w:color="auto" w:fill="FFFFFF"/>
        </w:rPr>
      </w:pPr>
      <w:r w:rsidRPr="00875EA4">
        <w:rPr>
          <w:rFonts w:ascii="Arial" w:eastAsia="Times New Roman" w:hAnsi="Arial" w:cs="Arial"/>
          <w:i/>
          <w:iCs/>
          <w:color w:val="00439C"/>
          <w:sz w:val="22"/>
        </w:rPr>
        <w:t>Additionally,</w:t>
      </w:r>
      <w:r w:rsidRPr="00E91CA5">
        <w:rPr>
          <w:rFonts w:ascii="Arial" w:eastAsia="Times New Roman" w:hAnsi="Arial" w:cs="Arial"/>
          <w:i/>
          <w:iCs/>
          <w:color w:val="00439C"/>
          <w:sz w:val="22"/>
        </w:rPr>
        <w:t xml:space="preserve"> fill out the summary budget tabl</w:t>
      </w:r>
      <w:r w:rsidRPr="00875EA4">
        <w:rPr>
          <w:rFonts w:ascii="Arial" w:eastAsia="Times New Roman" w:hAnsi="Arial" w:cs="Arial"/>
          <w:i/>
          <w:iCs/>
          <w:color w:val="00439C"/>
          <w:sz w:val="22"/>
        </w:rPr>
        <w:t>e</w:t>
      </w:r>
      <w:r>
        <w:rPr>
          <w:rFonts w:ascii="Arial" w:eastAsia="Times New Roman" w:hAnsi="Arial" w:cs="Arial"/>
          <w:i/>
          <w:iCs/>
          <w:color w:val="00439C"/>
          <w:sz w:val="22"/>
        </w:rPr>
        <w:t xml:space="preserve"> for each cost category. </w:t>
      </w: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Fill out the summary table</w:t>
      </w:r>
      <w:r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as indicated below.</w:t>
      </w:r>
    </w:p>
    <w:p w14:paraId="027CBC4D" w14:textId="77777777" w:rsidR="00404874" w:rsidRPr="006B0788" w:rsidRDefault="00404874" w:rsidP="00404874">
      <w:pPr>
        <w:pStyle w:val="ListParagraph"/>
        <w:numPr>
          <w:ilvl w:val="0"/>
          <w:numId w:val="40"/>
        </w:numPr>
        <w:rPr>
          <w:rFonts w:ascii="Arial" w:hAnsi="Arial" w:cs="Arial"/>
          <w:i/>
          <w:iCs/>
          <w:color w:val="00439C"/>
          <w:sz w:val="22"/>
        </w:rPr>
      </w:pP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Original </w:t>
      </w:r>
      <w:r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Budget</w:t>
      </w: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(</w:t>
      </w:r>
      <w:r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c</w:t>
      </w: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olumn 2): Refer to the most recent notice of award for the amount for each row of the cost categories.</w:t>
      </w:r>
      <w:r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</w:t>
      </w: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List that </w:t>
      </w:r>
      <w:proofErr w:type="gramStart"/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amount</w:t>
      </w:r>
      <w:proofErr w:type="gramEnd"/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.</w:t>
      </w:r>
    </w:p>
    <w:p w14:paraId="065091B2" w14:textId="46A00128" w:rsidR="00404874" w:rsidRPr="00E91CA5" w:rsidRDefault="00B20D42" w:rsidP="00404874">
      <w:pPr>
        <w:pStyle w:val="ListParagraph"/>
        <w:numPr>
          <w:ilvl w:val="0"/>
          <w:numId w:val="40"/>
        </w:numPr>
        <w:rPr>
          <w:rFonts w:ascii="Arial" w:hAnsi="Arial" w:cs="Arial"/>
          <w:i/>
          <w:iCs/>
          <w:strike/>
          <w:color w:val="00439C"/>
          <w:sz w:val="22"/>
        </w:rPr>
      </w:pPr>
      <w:r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Proposed Carryover</w:t>
      </w:r>
      <w:r w:rsidR="00404874"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(column 3): List the </w:t>
      </w:r>
      <w:r w:rsidR="00991269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carryover</w:t>
      </w:r>
      <w:r w:rsidR="00404874"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amount</w:t>
      </w:r>
      <w:r w:rsidR="00CC5B2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for each applicable cost category</w:t>
      </w:r>
      <w:r w:rsidR="005D125C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.</w:t>
      </w:r>
      <w:r w:rsidR="00404874" w:rsidRPr="006B0788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 </w:t>
      </w:r>
      <w:r w:rsidR="00404874" w:rsidRPr="008B459A">
        <w:rPr>
          <w:rFonts w:ascii="Arial" w:hAnsi="Arial" w:cs="Arial"/>
          <w:i/>
          <w:iCs/>
          <w:color w:val="00439C"/>
          <w:sz w:val="22"/>
        </w:rPr>
        <w:t>I</w:t>
      </w:r>
      <w:r w:rsidR="00404874" w:rsidRPr="00E91CA5">
        <w:rPr>
          <w:rFonts w:ascii="Arial" w:hAnsi="Arial" w:cs="Arial"/>
          <w:i/>
          <w:iCs/>
          <w:color w:val="00439C"/>
          <w:sz w:val="22"/>
        </w:rPr>
        <w:t xml:space="preserve">f changes are not requested in a category, insert $0.00. </w:t>
      </w:r>
    </w:p>
    <w:p w14:paraId="5BF20439" w14:textId="77777777" w:rsidR="00404874" w:rsidRPr="00AA121E" w:rsidRDefault="00404874" w:rsidP="00404874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Arial" w:hAnsi="Arial" w:cs="Arial"/>
          <w:i/>
          <w:iCs/>
          <w:color w:val="00439C"/>
          <w:sz w:val="22"/>
        </w:rPr>
      </w:pP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New Revised Budget Total (</w:t>
      </w:r>
      <w:r>
        <w:rPr>
          <w:rFonts w:ascii="Arial" w:hAnsi="Arial" w:cs="Arial"/>
          <w:i/>
          <w:iCs/>
          <w:color w:val="00439C"/>
          <w:sz w:val="22"/>
          <w:shd w:val="clear" w:color="auto" w:fill="FFFFFF"/>
        </w:rPr>
        <w:t>c</w:t>
      </w:r>
      <w:r w:rsidRPr="00875EA4">
        <w:rPr>
          <w:rFonts w:ascii="Arial" w:hAnsi="Arial" w:cs="Arial"/>
          <w:i/>
          <w:iCs/>
          <w:color w:val="00439C"/>
          <w:sz w:val="22"/>
          <w:shd w:val="clear" w:color="auto" w:fill="FFFFFF"/>
        </w:rPr>
        <w:t xml:space="preserve">olumn 4): List the new total amount for each cost category.  </w:t>
      </w:r>
    </w:p>
    <w:p w14:paraId="7D12B45B" w14:textId="147ABF03" w:rsidR="00CD4D94" w:rsidRPr="003178CC" w:rsidRDefault="00CD4D94" w:rsidP="00CD4D94">
      <w:pPr>
        <w:spacing w:before="100" w:beforeAutospacing="1" w:after="100" w:afterAutospacing="1"/>
        <w:rPr>
          <w:rFonts w:ascii="Arial" w:hAnsi="Arial" w:cs="Arial"/>
          <w:i/>
          <w:iCs/>
          <w:color w:val="00439C"/>
          <w:sz w:val="22"/>
        </w:rPr>
      </w:pPr>
      <w:r w:rsidRPr="003178CC">
        <w:rPr>
          <w:rFonts w:ascii="Arial" w:hAnsi="Arial" w:cs="Arial"/>
          <w:i/>
          <w:iCs/>
          <w:color w:val="00439C"/>
          <w:sz w:val="22"/>
        </w:rPr>
        <w:t>If you have any questions about this template, please contact the Grants Management Specialist for your award.</w:t>
      </w:r>
    </w:p>
    <w:p w14:paraId="519E01A4" w14:textId="77777777" w:rsidR="00CD4D94" w:rsidRDefault="00CD4D94" w:rsidP="00CD4D94">
      <w:pPr>
        <w:spacing w:before="100" w:beforeAutospacing="1" w:after="100" w:afterAutospacing="1"/>
        <w:rPr>
          <w:rFonts w:ascii="Arial" w:hAnsi="Arial" w:cs="Arial"/>
          <w:i/>
          <w:iCs/>
          <w:color w:val="00439C"/>
          <w:sz w:val="22"/>
        </w:rPr>
      </w:pPr>
      <w:r w:rsidRPr="003178CC">
        <w:rPr>
          <w:rFonts w:ascii="Arial" w:hAnsi="Arial" w:cs="Arial"/>
          <w:i/>
          <w:iCs/>
          <w:color w:val="00439C"/>
          <w:sz w:val="22"/>
        </w:rPr>
        <w:t>Delete th</w:t>
      </w:r>
      <w:r>
        <w:rPr>
          <w:rFonts w:ascii="Arial" w:hAnsi="Arial" w:cs="Arial"/>
          <w:i/>
          <w:iCs/>
          <w:color w:val="00439C"/>
          <w:sz w:val="22"/>
        </w:rPr>
        <w:t>is page</w:t>
      </w:r>
      <w:r w:rsidRPr="003178CC">
        <w:rPr>
          <w:rFonts w:ascii="Arial" w:hAnsi="Arial" w:cs="Arial"/>
          <w:i/>
          <w:iCs/>
          <w:color w:val="00439C"/>
          <w:sz w:val="22"/>
        </w:rPr>
        <w:t xml:space="preserve"> before submitting your request.</w:t>
      </w:r>
    </w:p>
    <w:p w14:paraId="055FAED2" w14:textId="77777777" w:rsidR="00DC1F40" w:rsidRDefault="00DC1F40" w:rsidP="0005476C">
      <w:pPr>
        <w:pStyle w:val="Heading2"/>
      </w:pPr>
    </w:p>
    <w:p w14:paraId="66B1D07C" w14:textId="0AF96443" w:rsidR="00B20D42" w:rsidRDefault="00B20D42">
      <w:pPr>
        <w:spacing w:after="200" w:line="276" w:lineRule="auto"/>
      </w:pPr>
      <w:r>
        <w:br w:type="page"/>
      </w:r>
    </w:p>
    <w:p w14:paraId="14E27F2B" w14:textId="77777777" w:rsidR="00F10B37" w:rsidRDefault="00F10B37" w:rsidP="00F10B37">
      <w:pPr>
        <w:spacing w:after="0" w:line="259" w:lineRule="auto"/>
        <w:rPr>
          <w:rFonts w:ascii="Arial" w:hAnsi="Arial" w:cs="Arial"/>
          <w:i/>
          <w:iCs/>
          <w:color w:val="00439C"/>
          <w:sz w:val="22"/>
        </w:rPr>
      </w:pPr>
    </w:p>
    <w:sdt>
      <w:sdtPr>
        <w:rPr>
          <w:rStyle w:val="Style3"/>
        </w:rPr>
        <w:alias w:val="Click to enter the date"/>
        <w:tag w:val="Click to enter the date"/>
        <w:id w:val="-1470049805"/>
        <w:lock w:val="sdtLocked"/>
        <w:placeholder>
          <w:docPart w:val="9FE4A6DDAB6441868FF9576FFB29433D"/>
        </w:placeholder>
        <w:showingPlcHdr/>
        <w:date>
          <w:dateFormat w:val="M/d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Theme="minorHAnsi" w:hAnsiTheme="minorHAnsi" w:cs="Arial"/>
          <w:i/>
          <w:iCs/>
          <w:color w:val="00439C"/>
          <w:sz w:val="19"/>
        </w:rPr>
      </w:sdtEndPr>
      <w:sdtContent>
        <w:p w14:paraId="50354938" w14:textId="77777777" w:rsidR="00F10B37" w:rsidRDefault="00F10B37" w:rsidP="00F10B37">
          <w:pPr>
            <w:tabs>
              <w:tab w:val="center" w:pos="5256"/>
            </w:tabs>
            <w:autoSpaceDE w:val="0"/>
            <w:autoSpaceDN w:val="0"/>
            <w:adjustRightInd w:val="0"/>
            <w:spacing w:after="0"/>
            <w:rPr>
              <w:rFonts w:ascii="Arial" w:hAnsi="Arial" w:cs="Arial"/>
              <w:i/>
              <w:iCs/>
              <w:color w:val="00439C"/>
              <w:sz w:val="22"/>
            </w:rPr>
          </w:pPr>
          <w:r w:rsidRPr="00A710E3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Click to enter a date.</w:t>
          </w:r>
        </w:p>
      </w:sdtContent>
    </w:sdt>
    <w:p w14:paraId="2FFD0BC8" w14:textId="77777777" w:rsidR="00752139" w:rsidRDefault="00752139" w:rsidP="00686764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055FAED4" w14:textId="6603256F" w:rsidR="009B5C23" w:rsidRPr="004F095B" w:rsidRDefault="009B5C23" w:rsidP="0005476C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  <w:r w:rsidRPr="004F095B">
        <w:rPr>
          <w:rFonts w:ascii="Arial" w:hAnsi="Arial" w:cs="Arial"/>
          <w:sz w:val="22"/>
        </w:rPr>
        <w:t>Centers for Disease Control and Prevention</w:t>
      </w:r>
    </w:p>
    <w:p w14:paraId="055FAED5" w14:textId="5A643C70" w:rsidR="009B5C23" w:rsidRPr="004F095B" w:rsidRDefault="00677D21" w:rsidP="0005476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  <w:r w:rsidRPr="004F095B">
        <w:rPr>
          <w:rFonts w:ascii="Arial" w:hAnsi="Arial" w:cs="Arial"/>
          <w:color w:val="000000"/>
          <w:sz w:val="22"/>
        </w:rPr>
        <w:t>Office of Grant Services</w:t>
      </w:r>
    </w:p>
    <w:p w14:paraId="055FAED9" w14:textId="77777777" w:rsidR="009B5C23" w:rsidRPr="004F095B" w:rsidRDefault="009B5C23" w:rsidP="00E60B7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</w:p>
    <w:p w14:paraId="507794FD" w14:textId="439036B2" w:rsidR="00995D35" w:rsidRPr="002A6B23" w:rsidRDefault="00995D35" w:rsidP="00995D3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  <w:r w:rsidRPr="001B0665">
        <w:rPr>
          <w:rFonts w:ascii="Arial" w:hAnsi="Arial" w:cs="Arial"/>
          <w:b/>
          <w:bCs/>
          <w:color w:val="000000"/>
          <w:sz w:val="22"/>
        </w:rPr>
        <w:t>Re:</w:t>
      </w:r>
      <w:r w:rsidRPr="00250CFA">
        <w:rPr>
          <w:rFonts w:ascii="Arial" w:hAnsi="Arial" w:cs="Arial"/>
          <w:color w:val="00439C"/>
          <w:sz w:val="22"/>
        </w:rPr>
        <w:t xml:space="preserve"> </w:t>
      </w:r>
      <w:sdt>
        <w:sdtPr>
          <w:rPr>
            <w:rStyle w:val="Style4"/>
          </w:rPr>
          <w:alias w:val="Enter Award Number: (e.g. NU50CK000XXX)"/>
          <w:tag w:val="Enter Award Number"/>
          <w:id w:val="1994442673"/>
          <w:lock w:val="sdtLocked"/>
          <w:placeholder>
            <w:docPart w:val="CA98B38C481D42C4B0C24ED177657253"/>
          </w:placeholder>
          <w:showingPlcHdr/>
          <w:text/>
        </w:sdtPr>
        <w:sdtEndPr>
          <w:rPr>
            <w:rStyle w:val="DefaultParagraphFont"/>
            <w:rFonts w:asciiTheme="minorHAnsi" w:hAnsiTheme="minorHAnsi" w:cs="Arial"/>
            <w:color w:val="000000" w:themeColor="text2"/>
            <w:sz w:val="19"/>
          </w:rPr>
        </w:sdtEndPr>
        <w:sdtContent>
          <w:r w:rsidR="0098068D" w:rsidRPr="00297D8E">
            <w:rPr>
              <w:rFonts w:ascii="Arial" w:hAnsi="Arial" w:cs="Arial"/>
              <w:i/>
              <w:iCs/>
              <w:color w:val="00439C"/>
              <w:sz w:val="22"/>
            </w:rPr>
            <w:t>Enter Award Number: (</w:t>
          </w:r>
          <w:proofErr w:type="gramStart"/>
          <w:r w:rsidR="0098068D" w:rsidRPr="00297D8E">
            <w:rPr>
              <w:rFonts w:ascii="Arial" w:hAnsi="Arial" w:cs="Arial"/>
              <w:i/>
              <w:iCs/>
              <w:color w:val="00439C"/>
              <w:sz w:val="22"/>
            </w:rPr>
            <w:t>e.g.</w:t>
          </w:r>
          <w:proofErr w:type="gramEnd"/>
          <w:r w:rsidR="0098068D" w:rsidRPr="00297D8E">
            <w:rPr>
              <w:rFonts w:ascii="Arial" w:hAnsi="Arial" w:cs="Arial"/>
              <w:i/>
              <w:iCs/>
              <w:color w:val="00439C"/>
              <w:sz w:val="22"/>
            </w:rPr>
            <w:t xml:space="preserve"> NU50CK000XXX)</w:t>
          </w:r>
        </w:sdtContent>
      </w:sdt>
    </w:p>
    <w:p w14:paraId="169B897A" w14:textId="6D572FA1" w:rsidR="00995D35" w:rsidRPr="008A730D" w:rsidRDefault="00995D35" w:rsidP="00995D35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  <w:r w:rsidRPr="008A730D">
        <w:rPr>
          <w:rFonts w:ascii="Arial" w:hAnsi="Arial" w:cs="Arial"/>
          <w:b/>
          <w:bCs/>
          <w:color w:val="auto"/>
          <w:sz w:val="22"/>
        </w:rPr>
        <w:t>NOFO Number and Title:</w:t>
      </w:r>
      <w:r w:rsidRPr="008A730D">
        <w:rPr>
          <w:rFonts w:ascii="Arial" w:hAnsi="Arial" w:cs="Arial"/>
          <w:color w:val="auto"/>
          <w:sz w:val="22"/>
        </w:rPr>
        <w:t xml:space="preserve"> </w:t>
      </w:r>
      <w:sdt>
        <w:sdtPr>
          <w:rPr>
            <w:rStyle w:val="Style4"/>
          </w:rPr>
          <w:alias w:val="Enter NOFO Number and Title"/>
          <w:tag w:val="Enter NOFO Number and Title"/>
          <w:id w:val="-420565866"/>
          <w:lock w:val="sdtLocked"/>
          <w:placeholder>
            <w:docPart w:val="9B212904DA5C48F2A0B18F221BAF7AD7"/>
          </w:placeholder>
          <w:showingPlcHdr/>
          <w:text/>
        </w:sdtPr>
        <w:sdtEndPr>
          <w:rPr>
            <w:rStyle w:val="DefaultParagraphFont"/>
            <w:rFonts w:asciiTheme="minorHAnsi" w:hAnsiTheme="minorHAnsi" w:cs="Arial"/>
            <w:b/>
            <w:bCs/>
            <w:color w:val="000000" w:themeColor="text2"/>
            <w:sz w:val="19"/>
          </w:rPr>
        </w:sdtEndPr>
        <w:sdtContent>
          <w:r w:rsidR="0098068D" w:rsidRPr="00D441B9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Enter NOFO Number and Title</w:t>
          </w:r>
        </w:sdtContent>
      </w:sdt>
    </w:p>
    <w:p w14:paraId="055FAEDC" w14:textId="77777777" w:rsidR="00DC1F40" w:rsidRPr="004F095B" w:rsidRDefault="00DC1F40" w:rsidP="0005476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</w:p>
    <w:p w14:paraId="055FAEDE" w14:textId="52F3A41A" w:rsidR="00DC1F40" w:rsidRDefault="00DC1F40" w:rsidP="0005476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  <w:r w:rsidRPr="004F095B">
        <w:rPr>
          <w:rFonts w:ascii="Arial" w:hAnsi="Arial" w:cs="Arial"/>
          <w:color w:val="000000"/>
          <w:sz w:val="22"/>
        </w:rPr>
        <w:t>Dear Grant Management Specialist:</w:t>
      </w:r>
    </w:p>
    <w:p w14:paraId="5DF41FCD" w14:textId="77777777" w:rsidR="00173019" w:rsidRPr="004F095B" w:rsidRDefault="00173019" w:rsidP="0005476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</w:p>
    <w:p w14:paraId="0251B7CA" w14:textId="0CECC4CB" w:rsidR="00427878" w:rsidRPr="00D34B5C" w:rsidRDefault="009F386E" w:rsidP="009F386E">
      <w:pPr>
        <w:autoSpaceDE w:val="0"/>
        <w:autoSpaceDN w:val="0"/>
        <w:adjustRightInd w:val="0"/>
        <w:rPr>
          <w:rFonts w:ascii="Arial" w:eastAsia="Myriad Web Pro" w:hAnsi="Arial" w:cs="Arial"/>
          <w:i/>
          <w:iCs/>
          <w:color w:val="00439C"/>
          <w:sz w:val="22"/>
        </w:rPr>
      </w:pPr>
      <w:r w:rsidRPr="5C34817C">
        <w:rPr>
          <w:rFonts w:ascii="Arial" w:hAnsi="Arial" w:cs="Arial"/>
          <w:sz w:val="22"/>
        </w:rPr>
        <w:t xml:space="preserve">This letter is to request approval to carryover unobligated funds </w:t>
      </w:r>
      <w:r w:rsidRPr="004F095B">
        <w:rPr>
          <w:rFonts w:ascii="Arial" w:hAnsi="Arial" w:cs="Arial"/>
          <w:sz w:val="22"/>
        </w:rPr>
        <w:t xml:space="preserve">in the amount </w:t>
      </w:r>
      <w:r w:rsidR="00173848" w:rsidRPr="00B704C6">
        <w:rPr>
          <w:rFonts w:ascii="Arial" w:hAnsi="Arial" w:cs="Arial"/>
          <w:color w:val="auto"/>
          <w:sz w:val="22"/>
        </w:rPr>
        <w:t>of</w:t>
      </w:r>
      <w:r w:rsidR="00173848">
        <w:rPr>
          <w:rFonts w:ascii="Arial" w:hAnsi="Arial" w:cs="Arial"/>
          <w:color w:val="auto"/>
          <w:sz w:val="22"/>
        </w:rPr>
        <w:t xml:space="preserve"> </w:t>
      </w:r>
      <w:sdt>
        <w:sdtPr>
          <w:rPr>
            <w:rStyle w:val="Style4"/>
          </w:rPr>
          <w:alias w:val="Enter Whole Dollars"/>
          <w:tag w:val="Enter Whole Dollars"/>
          <w:id w:val="1308593719"/>
          <w:lock w:val="sdtLocked"/>
          <w:placeholder>
            <w:docPart w:val="DB369A6002E746B3A801713D479EB0A7"/>
          </w:placeholder>
          <w:showingPlcHdr/>
          <w:text/>
        </w:sdtPr>
        <w:sdtEndPr>
          <w:rPr>
            <w:rStyle w:val="DefaultParagraphFont"/>
            <w:rFonts w:asciiTheme="minorHAnsi" w:hAnsiTheme="minorHAnsi" w:cs="Arial"/>
            <w:color w:val="000000" w:themeColor="text2"/>
            <w:sz w:val="19"/>
          </w:rPr>
        </w:sdtEndPr>
        <w:sdtContent>
          <w:r w:rsidR="00173848" w:rsidRPr="00C52766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Click here and enter dollar amount</w:t>
          </w:r>
        </w:sdtContent>
      </w:sdt>
      <w:r w:rsidR="00CA468C">
        <w:rPr>
          <w:rFonts w:ascii="Arial" w:hAnsi="Arial" w:cs="Arial"/>
          <w:sz w:val="22"/>
        </w:rPr>
        <w:t xml:space="preserve"> </w:t>
      </w:r>
      <w:r w:rsidRPr="004F095B">
        <w:rPr>
          <w:rFonts w:ascii="Arial" w:hAnsi="Arial" w:cs="Arial"/>
          <w:sz w:val="22"/>
        </w:rPr>
        <w:t xml:space="preserve">from Budget </w:t>
      </w:r>
      <w:r w:rsidR="00723CBD">
        <w:rPr>
          <w:rFonts w:ascii="Arial" w:hAnsi="Arial" w:cs="Arial"/>
          <w:sz w:val="22"/>
        </w:rPr>
        <w:t xml:space="preserve">Year </w:t>
      </w:r>
      <w:sdt>
        <w:sdtPr>
          <w:rPr>
            <w:rStyle w:val="Style4"/>
          </w:rPr>
          <w:alias w:val="Enter Budget Year"/>
          <w:tag w:val="Enter Budget Year"/>
          <w:id w:val="-1917546961"/>
          <w:lock w:val="sdtLocked"/>
          <w:placeholder>
            <w:docPart w:val="9A67BBD8859D459A84DDF38463F63ADD"/>
          </w:placeholder>
          <w:showingPlcHdr/>
        </w:sdtPr>
        <w:sdtEndPr>
          <w:rPr>
            <w:rStyle w:val="DefaultParagraphFont"/>
            <w:rFonts w:asciiTheme="minorHAnsi" w:hAnsiTheme="minorHAnsi" w:cs="Arial"/>
            <w:color w:val="000000" w:themeColor="text2"/>
            <w:sz w:val="19"/>
          </w:rPr>
        </w:sdtEndPr>
        <w:sdtContent>
          <w:r w:rsidR="005232C3" w:rsidRPr="00723CBD">
            <w:rPr>
              <w:rFonts w:ascii="Arial" w:eastAsia="Myriad Web Pro" w:hAnsi="Arial" w:cs="Arial"/>
              <w:i/>
              <w:iCs/>
              <w:color w:val="00439C"/>
              <w:sz w:val="22"/>
            </w:rPr>
            <w:t>Enter Budget Year</w:t>
          </w:r>
        </w:sdtContent>
      </w:sdt>
      <w:r w:rsidR="005232C3">
        <w:rPr>
          <w:rStyle w:val="Style4"/>
        </w:rPr>
        <w:t xml:space="preserve"> </w:t>
      </w:r>
      <w:r w:rsidRPr="004F095B">
        <w:rPr>
          <w:rFonts w:ascii="Arial" w:hAnsi="Arial" w:cs="Arial"/>
          <w:sz w:val="22"/>
        </w:rPr>
        <w:t xml:space="preserve">to Budget </w:t>
      </w:r>
      <w:r w:rsidR="00723CBD">
        <w:rPr>
          <w:rFonts w:ascii="Arial" w:hAnsi="Arial" w:cs="Arial"/>
          <w:sz w:val="22"/>
        </w:rPr>
        <w:t xml:space="preserve">Year </w:t>
      </w:r>
      <w:sdt>
        <w:sdtPr>
          <w:rPr>
            <w:rStyle w:val="Style4"/>
          </w:rPr>
          <w:alias w:val="Enter Budget Year"/>
          <w:tag w:val="Enter Budget Year"/>
          <w:id w:val="552745686"/>
          <w:lock w:val="sdtLocked"/>
          <w:placeholder>
            <w:docPart w:val="D7CBD2579D1540108470F21AFF86BD39"/>
          </w:placeholder>
          <w:showingPlcHdr/>
        </w:sdtPr>
        <w:sdtEndPr>
          <w:rPr>
            <w:rStyle w:val="DefaultParagraphFont"/>
            <w:rFonts w:asciiTheme="minorHAnsi" w:hAnsiTheme="minorHAnsi" w:cs="Arial"/>
            <w:color w:val="000000" w:themeColor="text2"/>
            <w:sz w:val="19"/>
          </w:rPr>
        </w:sdtEndPr>
        <w:sdtContent>
          <w:r w:rsidR="005232C3" w:rsidRPr="00723CBD">
            <w:rPr>
              <w:rFonts w:ascii="Arial" w:eastAsia="Myriad Web Pro" w:hAnsi="Arial" w:cs="Arial"/>
              <w:i/>
              <w:iCs/>
              <w:color w:val="00439C"/>
              <w:sz w:val="22"/>
            </w:rPr>
            <w:t>Enter Budget Year</w:t>
          </w:r>
        </w:sdtContent>
      </w:sdt>
      <w:r w:rsidR="009B5C23" w:rsidRPr="004F095B">
        <w:rPr>
          <w:rFonts w:ascii="Arial" w:hAnsi="Arial" w:cs="Arial"/>
          <w:color w:val="FF0000"/>
          <w:sz w:val="22"/>
        </w:rPr>
        <w:t xml:space="preserve"> </w:t>
      </w:r>
      <w:r w:rsidRPr="5C34817C">
        <w:rPr>
          <w:rFonts w:ascii="Arial" w:hAnsi="Arial" w:cs="Arial"/>
          <w:sz w:val="22"/>
        </w:rPr>
        <w:t xml:space="preserve">under the Notice of Award listed above. </w:t>
      </w:r>
      <w:r w:rsidR="00B2509A" w:rsidRPr="5C34817C">
        <w:rPr>
          <w:rFonts w:ascii="Arial" w:hAnsi="Arial" w:cs="Arial"/>
          <w:sz w:val="22"/>
        </w:rPr>
        <w:t>I</w:t>
      </w:r>
      <w:r w:rsidR="007E4CBA" w:rsidRPr="5C34817C">
        <w:rPr>
          <w:rFonts w:ascii="Arial" w:hAnsi="Arial" w:cs="Arial"/>
          <w:sz w:val="22"/>
        </w:rPr>
        <w:t xml:space="preserve">ncluded </w:t>
      </w:r>
      <w:r w:rsidR="00B2509A" w:rsidRPr="5C34817C">
        <w:rPr>
          <w:rFonts w:ascii="Arial" w:hAnsi="Arial" w:cs="Arial"/>
          <w:sz w:val="22"/>
        </w:rPr>
        <w:t xml:space="preserve">in this request is </w:t>
      </w:r>
      <w:r w:rsidR="007E4CBA" w:rsidRPr="5C34817C">
        <w:rPr>
          <w:rFonts w:ascii="Arial" w:hAnsi="Arial" w:cs="Arial"/>
          <w:sz w:val="22"/>
        </w:rPr>
        <w:t xml:space="preserve">the most recent Federal Financial </w:t>
      </w:r>
      <w:r w:rsidR="002E7704" w:rsidRPr="5C34817C">
        <w:rPr>
          <w:rFonts w:ascii="Arial" w:hAnsi="Arial" w:cs="Arial"/>
          <w:sz w:val="22"/>
        </w:rPr>
        <w:t>Report</w:t>
      </w:r>
      <w:r w:rsidR="00647C11" w:rsidRPr="5C34817C">
        <w:rPr>
          <w:rFonts w:ascii="Arial" w:hAnsi="Arial" w:cs="Arial"/>
          <w:sz w:val="22"/>
        </w:rPr>
        <w:t>,</w:t>
      </w:r>
      <w:r w:rsidR="002E7704" w:rsidRPr="5C34817C">
        <w:rPr>
          <w:rFonts w:ascii="Arial" w:hAnsi="Arial" w:cs="Arial"/>
          <w:sz w:val="22"/>
        </w:rPr>
        <w:t xml:space="preserve"> which reconciles to the unobligated amount </w:t>
      </w:r>
      <w:r w:rsidR="00211DA4" w:rsidRPr="5C34817C">
        <w:rPr>
          <w:rFonts w:ascii="Arial" w:hAnsi="Arial" w:cs="Arial"/>
          <w:sz w:val="22"/>
        </w:rPr>
        <w:t>listed above</w:t>
      </w:r>
      <w:r w:rsidR="002E7704" w:rsidRPr="5C34817C">
        <w:rPr>
          <w:rFonts w:ascii="Arial" w:hAnsi="Arial" w:cs="Arial"/>
          <w:sz w:val="22"/>
        </w:rPr>
        <w:t xml:space="preserve">. </w:t>
      </w:r>
      <w:r w:rsidR="00E03A02" w:rsidRPr="5C34817C">
        <w:rPr>
          <w:rFonts w:ascii="Arial" w:hAnsi="Arial" w:cs="Arial"/>
          <w:sz w:val="22"/>
        </w:rPr>
        <w:t xml:space="preserve">Funds from the previous year </w:t>
      </w:r>
      <w:r w:rsidR="00F81E39" w:rsidRPr="5C34817C">
        <w:rPr>
          <w:rFonts w:ascii="Arial" w:hAnsi="Arial" w:cs="Arial"/>
          <w:sz w:val="22"/>
        </w:rPr>
        <w:t xml:space="preserve">were </w:t>
      </w:r>
      <w:r w:rsidR="00427878" w:rsidRPr="5C34817C">
        <w:rPr>
          <w:rFonts w:ascii="Arial" w:hAnsi="Arial" w:cs="Arial"/>
          <w:sz w:val="22"/>
        </w:rPr>
        <w:t>unobligated</w:t>
      </w:r>
      <w:r w:rsidR="00F81E39" w:rsidRPr="5C34817C">
        <w:rPr>
          <w:rFonts w:ascii="Arial" w:hAnsi="Arial" w:cs="Arial"/>
          <w:sz w:val="22"/>
        </w:rPr>
        <w:t xml:space="preserve"> </w:t>
      </w:r>
      <w:r w:rsidR="00D34B5C" w:rsidRPr="5C34817C">
        <w:rPr>
          <w:rFonts w:ascii="Arial" w:hAnsi="Arial" w:cs="Arial"/>
          <w:sz w:val="22"/>
        </w:rPr>
        <w:t>because</w:t>
      </w:r>
      <w:r w:rsidR="005B6ACD" w:rsidRPr="5C34817C">
        <w:rPr>
          <w:rFonts w:ascii="Arial" w:hAnsi="Arial" w:cs="Arial"/>
          <w:sz w:val="22"/>
        </w:rPr>
        <w:t xml:space="preserve"> </w:t>
      </w:r>
      <w:sdt>
        <w:sdtPr>
          <w:rPr>
            <w:rStyle w:val="Style4"/>
          </w:rPr>
          <w:alias w:val="Enter unobligated amount"/>
          <w:tag w:val="Enter unobligated amount"/>
          <w:id w:val="556600014"/>
          <w:lock w:val="sdtLocked"/>
          <w:placeholder>
            <w:docPart w:val="F04CC6387A5F43A09AE645415B661153"/>
          </w:placeholder>
          <w:showingPlcHdr/>
        </w:sdtPr>
        <w:sdtEndPr>
          <w:rPr>
            <w:rStyle w:val="DefaultParagraphFont"/>
            <w:rFonts w:asciiTheme="minorHAnsi" w:hAnsiTheme="minorHAnsi" w:cs="Arial"/>
            <w:color w:val="000000" w:themeColor="text2"/>
            <w:sz w:val="19"/>
          </w:rPr>
        </w:sdtEndPr>
        <w:sdtContent>
          <w:r w:rsidR="00BA16CD">
            <w:rPr>
              <w:rFonts w:ascii="Arial" w:eastAsia="Myriad Web Pro" w:hAnsi="Arial" w:cs="Arial"/>
              <w:i/>
              <w:iCs/>
              <w:color w:val="00439C"/>
              <w:sz w:val="22"/>
            </w:rPr>
            <w:t>Click here and e</w:t>
          </w:r>
          <w:r w:rsidR="00BA16CD" w:rsidRPr="00D34B5C">
            <w:rPr>
              <w:rFonts w:ascii="Arial" w:eastAsia="Myriad Web Pro" w:hAnsi="Arial" w:cs="Arial"/>
              <w:i/>
              <w:iCs/>
              <w:color w:val="00439C"/>
              <w:sz w:val="22"/>
            </w:rPr>
            <w:t>nter reason for unobligated amount</w:t>
          </w:r>
          <w:r w:rsidR="00BA16CD">
            <w:rPr>
              <w:rFonts w:ascii="Arial" w:eastAsia="Myriad Web Pro" w:hAnsi="Arial" w:cs="Arial"/>
              <w:i/>
              <w:iCs/>
              <w:color w:val="00439C"/>
              <w:sz w:val="22"/>
            </w:rPr>
            <w:t>.</w:t>
          </w:r>
        </w:sdtContent>
      </w:sdt>
    </w:p>
    <w:p w14:paraId="44AA79BB" w14:textId="2FD01C96" w:rsidR="002B579C" w:rsidRPr="0005476C" w:rsidRDefault="009F386E" w:rsidP="2A982B3C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439C"/>
          <w:sz w:val="22"/>
        </w:rPr>
      </w:pPr>
      <w:r w:rsidRPr="78DB85B1">
        <w:rPr>
          <w:rFonts w:ascii="Arial" w:hAnsi="Arial" w:cs="Arial"/>
          <w:color w:val="auto"/>
          <w:sz w:val="22"/>
        </w:rPr>
        <w:t>Funds are requested to</w:t>
      </w:r>
      <w:r w:rsidR="00C23226" w:rsidRPr="78DB85B1">
        <w:rPr>
          <w:rFonts w:ascii="Arial" w:hAnsi="Arial" w:cs="Arial"/>
          <w:i/>
          <w:iCs/>
          <w:color w:val="auto"/>
          <w:sz w:val="22"/>
        </w:rPr>
        <w:t xml:space="preserve"> </w:t>
      </w:r>
      <w:sdt>
        <w:sdtPr>
          <w:rPr>
            <w:rStyle w:val="Style4"/>
          </w:rPr>
          <w:alias w:val="Enter reason for request"/>
          <w:tag w:val="Enter reason for request"/>
          <w:id w:val="-950627188"/>
          <w:lock w:val="sdtLocked"/>
          <w:placeholder>
            <w:docPart w:val="37A25E34972A46FC8A0CA8958E147DD7"/>
          </w:placeholder>
          <w:showingPlcHdr/>
        </w:sdtPr>
        <w:sdtEndPr>
          <w:rPr>
            <w:rStyle w:val="DefaultParagraphFont"/>
            <w:rFonts w:asciiTheme="minorHAnsi" w:hAnsiTheme="minorHAnsi" w:cs="Arial"/>
            <w:i/>
            <w:iCs/>
            <w:color w:val="000000" w:themeColor="text2"/>
            <w:sz w:val="19"/>
          </w:rPr>
        </w:sdtEndPr>
        <w:sdtContent>
          <w:r w:rsidR="00354C8C" w:rsidRPr="78DB85B1">
            <w:rPr>
              <w:rFonts w:ascii="Arial" w:hAnsi="Arial" w:cs="Arial"/>
              <w:i/>
              <w:iCs/>
              <w:color w:val="00439C"/>
              <w:sz w:val="22"/>
            </w:rPr>
            <w:t xml:space="preserve">Click here and add the reason for the request; a statement </w:t>
          </w:r>
          <w:r w:rsidR="00354C8C">
            <w:rPr>
              <w:rFonts w:ascii="Arial" w:hAnsi="Arial" w:cs="Arial"/>
              <w:i/>
              <w:iCs/>
              <w:color w:val="00439C"/>
              <w:sz w:val="22"/>
            </w:rPr>
            <w:t>confirming</w:t>
          </w:r>
          <w:r w:rsidR="00354C8C" w:rsidRPr="78DB85B1">
            <w:rPr>
              <w:rFonts w:ascii="Arial" w:hAnsi="Arial" w:cs="Arial"/>
              <w:i/>
              <w:iCs/>
              <w:color w:val="00439C"/>
              <w:sz w:val="22"/>
            </w:rPr>
            <w:t xml:space="preserve"> the action remains within the scope of the Notice of Funding Opportunity; and if funding will be used to support the ongoing activities of the grant/cooperative agreement. Provide a projected timeline to support the use of funds in the current budget period.</w:t>
          </w:r>
        </w:sdtContent>
      </w:sdt>
    </w:p>
    <w:p w14:paraId="5A7E9734" w14:textId="77777777" w:rsidR="00D3513F" w:rsidRPr="004F095B" w:rsidRDefault="00D3513F" w:rsidP="0005476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</w:rPr>
      </w:pPr>
    </w:p>
    <w:p w14:paraId="055FAEE4" w14:textId="02D5BF19" w:rsidR="009F386E" w:rsidRDefault="009F386E" w:rsidP="009F386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</w:rPr>
      </w:pPr>
      <w:r w:rsidRPr="004F095B">
        <w:rPr>
          <w:rFonts w:ascii="Arial" w:hAnsi="Arial" w:cs="Arial"/>
          <w:color w:val="000000"/>
          <w:sz w:val="22"/>
        </w:rPr>
        <w:t>Below is a table outlining the proposed change.</w:t>
      </w:r>
    </w:p>
    <w:tbl>
      <w:tblPr>
        <w:tblpPr w:leftFromText="180" w:rightFromText="180" w:vertAnchor="text" w:tblpY="1"/>
        <w:tblOverlap w:val="never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5"/>
        <w:gridCol w:w="2340"/>
        <w:gridCol w:w="2970"/>
        <w:gridCol w:w="2700"/>
      </w:tblGrid>
      <w:tr w:rsidR="004C1C57" w:rsidRPr="004C1C57" w14:paraId="13AEF0E7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D81311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05476C">
              <w:rPr>
                <w:rFonts w:ascii="Arial" w:eastAsia="Calibri" w:hAnsi="Arial" w:cs="Arial"/>
                <w:b/>
                <w:color w:val="auto"/>
                <w:sz w:val="22"/>
              </w:rPr>
              <w:t xml:space="preserve">COST </w:t>
            </w: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CATEGORY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6042C1" w14:textId="2CD186C5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ORIGINAL BUDGET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8ED95D7" w14:textId="183A9017" w:rsidR="004C1C57" w:rsidRPr="004C1C57" w:rsidRDefault="005C370D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>
              <w:rPr>
                <w:rFonts w:ascii="Arial" w:eastAsia="Calibri" w:hAnsi="Arial" w:cs="Arial"/>
                <w:b/>
                <w:color w:val="auto"/>
                <w:sz w:val="22"/>
              </w:rPr>
              <w:t>PROPOSED CARRYOVER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D9A4DFF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NEW REVISED BUDGET TOTAL</w:t>
            </w:r>
          </w:p>
        </w:tc>
      </w:tr>
      <w:tr w:rsidR="004C1C57" w:rsidRPr="004C1C57" w14:paraId="494399A3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8969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Personnel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06387" w14:textId="59A79C33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2096226894"/>
                <w:lock w:val="sdtLocked"/>
                <w:placeholder>
                  <w:docPart w:val="47E2A1E0D2BD4AC2B9896D9861B1FE64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6F87A" w14:textId="150A4DD1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1933512437"/>
                <w:lock w:val="sdtLocked"/>
                <w:placeholder>
                  <w:docPart w:val="E4450B0751914942A67EDA6C19B22450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73044" w14:textId="1FA94B62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2130506632"/>
                <w:lock w:val="sdtLocked"/>
                <w:placeholder>
                  <w:docPart w:val="96C662045772485CB84ABD71754DAFCD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3F54A099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9E2A6" w14:textId="7D2BF606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Fringe Benefits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8CB61" w14:textId="36919448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25DB7">
              <w:rPr>
                <w:rStyle w:val="Style4"/>
                <w:b/>
                <w:bCs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911847296"/>
                <w:lock w:val="sdtLocked"/>
                <w:placeholder>
                  <w:docPart w:val="03DA4DD02878421EBF3E465483D8C215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F103F" w14:textId="28A85A42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1383703127"/>
                <w:lock w:val="sdtLocked"/>
                <w:placeholder>
                  <w:docPart w:val="870E0BBA0AD748B0A5365C27C634CCC6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F09B7" w14:textId="5A3476A4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961886404"/>
                <w:lock w:val="sdtLocked"/>
                <w:placeholder>
                  <w:docPart w:val="BB3FF3F23F7B4AE0B9E74B3750AE2FDD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70C038B7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1F5CF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Travel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FD313" w14:textId="3AB1D56F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736907963"/>
                <w:lock w:val="sdtLocked"/>
                <w:placeholder>
                  <w:docPart w:val="274270C4AA424E6393DE779AA27B959C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167AD" w14:textId="7EE7617F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1068465434"/>
                <w:lock w:val="sdtLocked"/>
                <w:placeholder>
                  <w:docPart w:val="C0036CE5809A43209B27CE9A3407421F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347A3" w14:textId="47EB1A27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1324045779"/>
                <w:lock w:val="sdtLocked"/>
                <w:placeholder>
                  <w:docPart w:val="967C8E15EFFE4A3FA94D50E0F6A9769F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17FEF743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CB21A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Equipment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95F65" w14:textId="209C5FB9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845634181"/>
                <w:lock w:val="sdtLocked"/>
                <w:placeholder>
                  <w:docPart w:val="C5D1F2D9229041B3945DA24458C7845E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D7843" w14:textId="2E4B5289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347842002"/>
                <w:lock w:val="sdtLocked"/>
                <w:placeholder>
                  <w:docPart w:val="E4231092FFF74A2EABA78E0EA9C370B3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B829F" w14:textId="5412E3B9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1541396244"/>
                <w:lock w:val="sdtLocked"/>
                <w:placeholder>
                  <w:docPart w:val="0C592B4F23FF42E8BD26A9BD3311B01D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66961605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9597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Supplies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789F0" w14:textId="6B90672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1793897692"/>
                <w:lock w:val="sdtLocked"/>
                <w:placeholder>
                  <w:docPart w:val="5D2403CFEA344724A563BC4439F1308A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38BFD" w14:textId="42C11960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279615305"/>
                <w:lock w:val="sdtLocked"/>
                <w:placeholder>
                  <w:docPart w:val="D18D0FD3496148588DCC91FF509E8EFF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E2D8B" w14:textId="38D9EBBD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711842531"/>
                <w:lock w:val="sdtLocked"/>
                <w:placeholder>
                  <w:docPart w:val="F693AB2418C4408CAFDD6861E041F7A8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44632149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A691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lastRenderedPageBreak/>
              <w:t>Contractual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DFF8" w14:textId="21FD1879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512338141"/>
                <w:lock w:val="sdtLocked"/>
                <w:placeholder>
                  <w:docPart w:val="AC297E68F46B4436A036FBA2BB5E17ED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5F806" w14:textId="293082A9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1603910497"/>
                <w:lock w:val="sdtLocked"/>
                <w:placeholder>
                  <w:docPart w:val="71BB8C26B21944C39F821EB637F5C524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8CA3B" w14:textId="57557BF3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120817184"/>
                <w:lock w:val="sdtLocked"/>
                <w:placeholder>
                  <w:docPart w:val="5DC07CAB4023450F81280AD47393002E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3EC7A2ED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BE12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Other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87620" w14:textId="7F721E0C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407464959"/>
                <w:lock w:val="sdtLocked"/>
                <w:placeholder>
                  <w:docPart w:val="92F8C238AC484C87BBE3CAD392D203D8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8B5AC" w14:textId="690DD477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1359540796"/>
                <w:lock w:val="sdtLocked"/>
                <w:placeholder>
                  <w:docPart w:val="0EB28BEE19934B2E93B8BADA7FA2437A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E2754" w14:textId="218D9A0F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43604510"/>
                <w:lock w:val="sdtLocked"/>
                <w:placeholder>
                  <w:docPart w:val="62B0F93799E4465E844765BE4CD45225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48524815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C22DAD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Total Direct Costs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5EF594" w14:textId="5481705F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878430591"/>
                <w:lock w:val="sdtLocked"/>
                <w:placeholder>
                  <w:docPart w:val="625F8208958249C2BE1034940E155092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CFFFD4A" w14:textId="7EDA9CD9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291751847"/>
                <w:lock w:val="sdtLocked"/>
                <w:placeholder>
                  <w:docPart w:val="5D42A8AF6D024512AE8973C1F59BC87F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A4E782" w14:textId="0A50C475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79651132"/>
                <w:lock w:val="sdtLocked"/>
                <w:placeholder>
                  <w:docPart w:val="6C3FAD8AFA574D33A4511ED4B14D184B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57D9B7E1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3003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Indirect Costs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2A987" w14:textId="744F47CD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532996825"/>
                <w:lock w:val="sdtLocked"/>
                <w:placeholder>
                  <w:docPart w:val="A0CCD236A2CB42B8854952285E3A9C7F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E49A0" w14:textId="76E04F09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240725390"/>
                <w:lock w:val="sdtLocked"/>
                <w:placeholder>
                  <w:docPart w:val="7AFE7CEA2DFC42DCAB4375E34E3CD9F3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B7810" w14:textId="107EDBBD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1380700959"/>
                <w:lock w:val="sdtLocked"/>
                <w:placeholder>
                  <w:docPart w:val="E9A976B542DA4399B133E548202B615E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  <w:tr w:rsidR="004C1C57" w:rsidRPr="004C1C57" w14:paraId="3D8A6E48" w14:textId="77777777" w:rsidTr="00423A9B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702A2C" w14:textId="77777777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Total Costs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0EC85B" w14:textId="04850AD9" w:rsidR="004C1C57" w:rsidRPr="004C1C57" w:rsidRDefault="004C1C5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-1620986792"/>
                <w:lock w:val="sdtLocked"/>
                <w:placeholder>
                  <w:docPart w:val="9FB7B7A7AD1D447E82467A7D96391A9E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425DB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2913E3" w14:textId="3919690C" w:rsidR="004C1C57" w:rsidRPr="004C1C57" w:rsidRDefault="00425DB7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1206370605"/>
                <w:lock w:val="sdtLocked"/>
                <w:placeholder>
                  <w:docPart w:val="AAB7B8DF9B264517A86865B5ACD44E23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DF4217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ECDA95" w14:textId="719AD982" w:rsidR="004C1C57" w:rsidRPr="004C1C57" w:rsidRDefault="00BC0F28" w:rsidP="004C1C57">
            <w:pPr>
              <w:spacing w:before="60"/>
              <w:outlineLvl w:val="1"/>
              <w:rPr>
                <w:rFonts w:ascii="Arial" w:eastAsia="Calibri" w:hAnsi="Arial" w:cs="Arial"/>
                <w:b/>
                <w:color w:val="auto"/>
                <w:sz w:val="22"/>
              </w:rPr>
            </w:pPr>
            <w:r w:rsidRPr="004C1C57">
              <w:rPr>
                <w:rFonts w:ascii="Arial" w:eastAsia="Calibri" w:hAnsi="Arial" w:cs="Arial"/>
                <w:b/>
                <w:color w:val="auto"/>
                <w:sz w:val="22"/>
              </w:rPr>
              <w:t>$</w:t>
            </w:r>
            <w:sdt>
              <w:sdtPr>
                <w:rPr>
                  <w:rStyle w:val="Style4"/>
                </w:rPr>
                <w:alias w:val="Enter Amount in Whole Dollars"/>
                <w:tag w:val="Enter Amount in Whole Dollars"/>
                <w:id w:val="138551912"/>
                <w:lock w:val="sdtLocked"/>
                <w:placeholder>
                  <w:docPart w:val="13985612EAAA46F0B3A986925BC18C39"/>
                </w:placeholder>
                <w:showingPlcHdr/>
                <w:docPartList>
                  <w:docPartGallery w:val="Quick Parts"/>
                </w:docPartList>
              </w:sdtPr>
              <w:sdtEndPr>
                <w:rPr>
                  <w:rStyle w:val="DefaultParagraphFont"/>
                  <w:rFonts w:asciiTheme="minorHAnsi" w:hAnsiTheme="minorHAnsi"/>
                  <w:color w:val="000000" w:themeColor="text2"/>
                  <w:sz w:val="19"/>
                </w:rPr>
              </w:sdtEndPr>
              <w:sdtContent>
                <w:r w:rsidR="002C7CF2" w:rsidRPr="00CE1A20">
                  <w:rPr>
                    <w:rFonts w:ascii="Arial" w:hAnsi="Arial" w:cs="Arial"/>
                    <w:color w:val="00439C"/>
                    <w:sz w:val="22"/>
                  </w:rPr>
                  <w:t>0</w:t>
                </w:r>
              </w:sdtContent>
            </w:sdt>
          </w:p>
        </w:tc>
      </w:tr>
    </w:tbl>
    <w:p w14:paraId="055FAF1D" w14:textId="77777777" w:rsidR="009F386E" w:rsidRPr="002F3AC1" w:rsidRDefault="009F386E" w:rsidP="00694DF5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2"/>
        </w:rPr>
      </w:pPr>
    </w:p>
    <w:p w14:paraId="055FAF1F" w14:textId="5C879876" w:rsidR="009F386E" w:rsidRDefault="00976234" w:rsidP="00694DF5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439C"/>
          <w:sz w:val="22"/>
        </w:rPr>
      </w:pPr>
      <w:sdt>
        <w:sdtPr>
          <w:rPr>
            <w:rStyle w:val="Style4"/>
          </w:rPr>
          <w:alias w:val="Enter budget narrative"/>
          <w:tag w:val="Enter budget narrative"/>
          <w:id w:val="-665706292"/>
          <w:lock w:val="sdtLocked"/>
          <w:placeholder>
            <w:docPart w:val="6715AA895A5C40378D33A0336042E746"/>
          </w:placeholder>
          <w:showingPlcHdr/>
        </w:sdtPr>
        <w:sdtEndPr>
          <w:rPr>
            <w:rStyle w:val="DefaultParagraphFont"/>
            <w:rFonts w:asciiTheme="minorHAnsi" w:hAnsiTheme="minorHAnsi" w:cs="Arial"/>
            <w:i/>
            <w:iCs/>
            <w:color w:val="00439C"/>
            <w:sz w:val="19"/>
          </w:rPr>
        </w:sdtEndPr>
        <w:sdtContent>
          <w:r w:rsidR="00441CED" w:rsidRPr="00136F30">
            <w:rPr>
              <w:rFonts w:ascii="Arial" w:hAnsi="Arial" w:cs="Arial"/>
              <w:i/>
              <w:iCs/>
              <w:color w:val="00439C"/>
              <w:sz w:val="22"/>
            </w:rPr>
            <w:t>Click here and add budget narrative outlining the proposed changes, following the CDC Budget Preparation Gu</w:t>
          </w:r>
          <w:r w:rsidR="00441CED">
            <w:rPr>
              <w:rFonts w:ascii="Arial" w:hAnsi="Arial" w:cs="Arial"/>
              <w:i/>
              <w:iCs/>
              <w:color w:val="00439C"/>
              <w:sz w:val="22"/>
            </w:rPr>
            <w:t>i</w:t>
          </w:r>
          <w:r w:rsidR="00441CED" w:rsidRPr="00136F30">
            <w:rPr>
              <w:rFonts w:ascii="Arial" w:hAnsi="Arial" w:cs="Arial"/>
              <w:i/>
              <w:iCs/>
              <w:color w:val="00439C"/>
              <w:sz w:val="22"/>
            </w:rPr>
            <w:t>dance (</w:t>
          </w:r>
          <w:hyperlink r:id="rId11" w:history="1">
            <w:r w:rsidR="00441CED" w:rsidRPr="007E75C1">
              <w:rPr>
                <w:rStyle w:val="Hyperlink"/>
                <w:rFonts w:ascii="Arial" w:hAnsi="Arial" w:cs="Arial"/>
                <w:i/>
                <w:iCs/>
                <w:sz w:val="22"/>
              </w:rPr>
              <w:t>https://www.cdc.gov/grants/documents/budget-preparation-guidance.pdf</w:t>
            </w:r>
          </w:hyperlink>
          <w:r w:rsidR="00441CED" w:rsidRPr="00136F30">
            <w:rPr>
              <w:rFonts w:ascii="Arial" w:hAnsi="Arial" w:cs="Arial"/>
              <w:i/>
              <w:iCs/>
              <w:color w:val="00439C"/>
              <w:sz w:val="22"/>
            </w:rPr>
            <w:t>).</w:t>
          </w:r>
          <w:r w:rsidR="00441CED">
            <w:rPr>
              <w:rFonts w:ascii="Arial" w:hAnsi="Arial" w:cs="Arial"/>
              <w:i/>
              <w:iCs/>
              <w:color w:val="00439C"/>
              <w:sz w:val="22"/>
            </w:rPr>
            <w:t xml:space="preserve"> </w:t>
          </w:r>
        </w:sdtContent>
      </w:sdt>
    </w:p>
    <w:p w14:paraId="055FAF21" w14:textId="77777777" w:rsidR="009F386E" w:rsidRPr="002F3AC1" w:rsidRDefault="009F386E" w:rsidP="00AD6F68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115B2E41" w14:textId="5C64E859" w:rsidR="000735D5" w:rsidRPr="002A6B23" w:rsidRDefault="009F386E" w:rsidP="000735D5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  <w:r w:rsidRPr="002F3AC1">
        <w:rPr>
          <w:rFonts w:ascii="Arial" w:hAnsi="Arial" w:cs="Arial"/>
          <w:sz w:val="22"/>
        </w:rPr>
        <w:t xml:space="preserve">If you have any questions regarding this request, please feel free to </w:t>
      </w:r>
      <w:r w:rsidR="00534B0D">
        <w:rPr>
          <w:rFonts w:ascii="Arial" w:hAnsi="Arial" w:cs="Arial"/>
          <w:sz w:val="22"/>
        </w:rPr>
        <w:t>contact</w:t>
      </w:r>
      <w:r w:rsidR="000735D5">
        <w:rPr>
          <w:rFonts w:ascii="Arial" w:hAnsi="Arial" w:cs="Arial"/>
          <w:sz w:val="22"/>
        </w:rPr>
        <w:t xml:space="preserve"> </w:t>
      </w:r>
      <w:sdt>
        <w:sdtPr>
          <w:rPr>
            <w:rStyle w:val="Style4"/>
          </w:rPr>
          <w:alias w:val="Enter Organizational Contact"/>
          <w:tag w:val="Enter Organizational Contact"/>
          <w:id w:val="-336622818"/>
          <w:lock w:val="sdtLocked"/>
          <w:placeholder>
            <w:docPart w:val="102A9867EF2D40F7B472B60571444DD8"/>
          </w:placeholder>
          <w:showingPlcHdr/>
          <w:text/>
        </w:sdtPr>
        <w:sdtEndPr>
          <w:rPr>
            <w:rStyle w:val="DefaultParagraphFont"/>
            <w:rFonts w:asciiTheme="minorHAnsi" w:hAnsiTheme="minorHAnsi" w:cs="Arial"/>
            <w:color w:val="000000" w:themeColor="text2"/>
            <w:sz w:val="19"/>
          </w:rPr>
        </w:sdtEndPr>
        <w:sdtContent>
          <w:r w:rsidR="00C77BF0" w:rsidRPr="00A940C9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 xml:space="preserve">Click here and enter the </w:t>
          </w:r>
          <w:proofErr w:type="gramStart"/>
          <w:r w:rsidR="00C77BF0" w:rsidRPr="00A940C9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contact</w:t>
          </w:r>
          <w:proofErr w:type="gramEnd"/>
          <w:r w:rsidR="00C77BF0" w:rsidRPr="00A940C9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 xml:space="preserve"> name, number, and email.</w:t>
          </w:r>
        </w:sdtContent>
      </w:sdt>
    </w:p>
    <w:p w14:paraId="7A8741BE" w14:textId="720A279D" w:rsidR="00490F71" w:rsidRDefault="00490F71" w:rsidP="00694DF5">
      <w:pPr>
        <w:autoSpaceDE w:val="0"/>
        <w:autoSpaceDN w:val="0"/>
        <w:adjustRightInd w:val="0"/>
        <w:spacing w:after="0"/>
        <w:rPr>
          <w:rFonts w:ascii="Arial" w:eastAsia="Myriad Web Pro" w:hAnsi="Arial" w:cs="Arial"/>
          <w:i/>
          <w:iCs/>
          <w:color w:val="00439C"/>
          <w:sz w:val="22"/>
        </w:rPr>
      </w:pPr>
    </w:p>
    <w:p w14:paraId="055FAF23" w14:textId="31F20B4A" w:rsidR="009F386E" w:rsidRPr="002F3AC1" w:rsidRDefault="009F386E" w:rsidP="00694DF5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055FAF24" w14:textId="77777777" w:rsidR="009F386E" w:rsidRPr="002F3AC1" w:rsidRDefault="009F386E" w:rsidP="00694DF5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  <w:r w:rsidRPr="002F3AC1">
        <w:rPr>
          <w:rFonts w:ascii="Arial" w:hAnsi="Arial" w:cs="Arial"/>
          <w:sz w:val="22"/>
        </w:rPr>
        <w:t xml:space="preserve">Sincerely, </w:t>
      </w:r>
    </w:p>
    <w:p w14:paraId="055FAF25" w14:textId="77777777" w:rsidR="009F386E" w:rsidRDefault="009F386E" w:rsidP="00694DF5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1EDFDD0F" w14:textId="77777777" w:rsidR="002F3AC1" w:rsidRDefault="002F3AC1" w:rsidP="00694DF5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46E38ABF" w14:textId="3773315B" w:rsidR="00FA7E28" w:rsidRDefault="00FA7E28" w:rsidP="00694DF5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p w14:paraId="59394553" w14:textId="77777777" w:rsidR="00A8565F" w:rsidRDefault="00A8565F" w:rsidP="00694DF5">
      <w:pPr>
        <w:autoSpaceDE w:val="0"/>
        <w:autoSpaceDN w:val="0"/>
        <w:adjustRightInd w:val="0"/>
        <w:spacing w:after="0"/>
        <w:rPr>
          <w:rFonts w:ascii="Arial" w:hAnsi="Arial" w:cs="Arial"/>
          <w:sz w:val="22"/>
        </w:rPr>
      </w:pPr>
    </w:p>
    <w:sdt>
      <w:sdtPr>
        <w:rPr>
          <w:rStyle w:val="Style4"/>
        </w:rPr>
        <w:alias w:val="Enter name of authorized organizational representative"/>
        <w:tag w:val="Enter name of authorized organizational representative"/>
        <w:id w:val="-1829738826"/>
        <w:lock w:val="sdtLocked"/>
        <w:placeholder>
          <w:docPart w:val="91DEB07A1BD24F30B6AD9FA90556A548"/>
        </w:placeholder>
        <w:showingPlcHdr/>
        <w:docPartList>
          <w:docPartGallery w:val="Quick Parts"/>
        </w:docPartList>
      </w:sdtPr>
      <w:sdtEndPr>
        <w:rPr>
          <w:rStyle w:val="DefaultParagraphFont"/>
          <w:rFonts w:asciiTheme="minorHAnsi" w:eastAsia="Myriad Web Pro" w:hAnsiTheme="minorHAnsi" w:cs="Arial"/>
          <w:i/>
          <w:iCs/>
          <w:color w:val="005DAA" w:themeColor="accent1"/>
          <w:sz w:val="19"/>
        </w:rPr>
      </w:sdtEndPr>
      <w:sdtContent>
        <w:p w14:paraId="24FD7981" w14:textId="427B91AA" w:rsidR="00112183" w:rsidRDefault="00A8565F" w:rsidP="00112183">
          <w:pPr>
            <w:autoSpaceDE w:val="0"/>
            <w:autoSpaceDN w:val="0"/>
            <w:adjustRightInd w:val="0"/>
            <w:spacing w:after="0"/>
            <w:rPr>
              <w:rFonts w:ascii="Arial" w:eastAsia="Myriad Web Pro" w:hAnsi="Arial" w:cs="Arial"/>
              <w:color w:val="000000"/>
              <w:sz w:val="22"/>
            </w:rPr>
          </w:pPr>
          <w:r w:rsidRPr="00BB0EE4">
            <w:rPr>
              <w:rFonts w:ascii="Arial" w:eastAsia="Myriad Web Pro" w:hAnsi="Arial" w:cs="Arial"/>
              <w:i/>
              <w:iCs/>
              <w:color w:val="00439C"/>
              <w:sz w:val="22"/>
            </w:rPr>
            <w:t>Click here and enter name of authorized organizational representative</w:t>
          </w:r>
          <w:r w:rsidRPr="004F3F3E">
            <w:rPr>
              <w:rFonts w:ascii="Arial" w:eastAsia="Myriad Web Pro" w:hAnsi="Arial" w:cs="Arial"/>
              <w:i/>
              <w:iCs/>
              <w:color w:val="005DAA" w:themeColor="accent1"/>
              <w:sz w:val="22"/>
            </w:rPr>
            <w:t xml:space="preserve"> </w:t>
          </w:r>
        </w:p>
      </w:sdtContent>
    </w:sdt>
    <w:p w14:paraId="4F4B64A7" w14:textId="77777777" w:rsidR="002564F6" w:rsidRPr="0005476C" w:rsidRDefault="002564F6" w:rsidP="002564F6">
      <w:pPr>
        <w:autoSpaceDE w:val="0"/>
        <w:autoSpaceDN w:val="0"/>
        <w:adjustRightInd w:val="0"/>
        <w:spacing w:after="0"/>
        <w:rPr>
          <w:rFonts w:ascii="Arial" w:eastAsia="Myriad Web Pro" w:hAnsi="Arial" w:cs="Arial"/>
          <w:color w:val="000000"/>
          <w:sz w:val="22"/>
          <w:u w:val="single"/>
        </w:rPr>
      </w:pPr>
      <w:r w:rsidRPr="0005476C">
        <w:rPr>
          <w:rFonts w:ascii="Arial" w:eastAsia="Myriad Web Pro" w:hAnsi="Arial" w:cs="Arial"/>
          <w:color w:val="000000"/>
          <w:sz w:val="22"/>
        </w:rPr>
        <w:t>Authorized Organizational Representative</w:t>
      </w:r>
    </w:p>
    <w:p w14:paraId="055FAF44" w14:textId="79D9B5CB" w:rsidR="00CF609E" w:rsidRPr="002F3AC1" w:rsidRDefault="00CF609E" w:rsidP="00027A7B">
      <w:pPr>
        <w:autoSpaceDE w:val="0"/>
        <w:autoSpaceDN w:val="0"/>
        <w:adjustRightInd w:val="0"/>
        <w:rPr>
          <w:rStyle w:val="Hyperlink"/>
          <w:rFonts w:ascii="Arial" w:hAnsi="Arial" w:cs="Arial"/>
          <w:sz w:val="22"/>
          <w:u w:val="none"/>
        </w:rPr>
      </w:pPr>
    </w:p>
    <w:sectPr w:rsidR="00CF609E" w:rsidRPr="002F3AC1" w:rsidSect="00CF609E">
      <w:headerReference w:type="first" r:id="rId12"/>
      <w:footerReference w:type="first" r:id="rId13"/>
      <w:pgSz w:w="12240" w:h="15840"/>
      <w:pgMar w:top="1152" w:right="864" w:bottom="72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E3280" w14:textId="77777777" w:rsidR="0057752E" w:rsidRDefault="0057752E" w:rsidP="009F12E6">
      <w:r>
        <w:separator/>
      </w:r>
    </w:p>
  </w:endnote>
  <w:endnote w:type="continuationSeparator" w:id="0">
    <w:p w14:paraId="73CAB9D3" w14:textId="77777777" w:rsidR="0057752E" w:rsidRDefault="0057752E" w:rsidP="009F12E6">
      <w:r>
        <w:continuationSeparator/>
      </w:r>
    </w:p>
  </w:endnote>
  <w:endnote w:type="continuationNotice" w:id="1">
    <w:p w14:paraId="3258A6AF" w14:textId="77777777" w:rsidR="0057752E" w:rsidRDefault="0057752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Times New Roman"/>
    <w:charset w:val="00"/>
    <w:family w:val="swiss"/>
    <w:pitch w:val="variable"/>
    <w:sig w:usb0="8000002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21FFFD-85A7-43AF-93D7-D388EC77C176}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C634580C-44AA-454B-8DB9-32C43DCBD5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fontKey="{32B8A849-37C3-416C-86D5-619557AD28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FAF4F" w14:textId="77777777" w:rsidR="00D471C0" w:rsidRDefault="00D471C0" w:rsidP="000A72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B56CB" w14:textId="77777777" w:rsidR="0057752E" w:rsidRDefault="0057752E" w:rsidP="009F12E6">
      <w:r>
        <w:separator/>
      </w:r>
    </w:p>
  </w:footnote>
  <w:footnote w:type="continuationSeparator" w:id="0">
    <w:p w14:paraId="4654F2AF" w14:textId="77777777" w:rsidR="0057752E" w:rsidRDefault="0057752E" w:rsidP="009F12E6">
      <w:r>
        <w:continuationSeparator/>
      </w:r>
    </w:p>
  </w:footnote>
  <w:footnote w:type="continuationNotice" w:id="1">
    <w:p w14:paraId="41D024F0" w14:textId="77777777" w:rsidR="0057752E" w:rsidRDefault="0057752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FAF4E" w14:textId="77777777" w:rsidR="00D471C0" w:rsidRPr="00A87AB0" w:rsidRDefault="00D471C0" w:rsidP="00A87A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96D7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F40A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5EA2182"/>
    <w:lvl w:ilvl="0">
      <w:start w:val="1"/>
      <w:numFmt w:val="lowerRoman"/>
      <w:pStyle w:val="ListNumber3"/>
      <w:lvlText w:val="%1."/>
      <w:lvlJc w:val="right"/>
      <w:pPr>
        <w:ind w:left="1080" w:hanging="360"/>
      </w:pPr>
    </w:lvl>
  </w:abstractNum>
  <w:abstractNum w:abstractNumId="3" w15:restartNumberingAfterBreak="0">
    <w:nsid w:val="FFFFFF7F"/>
    <w:multiLevelType w:val="singleLevel"/>
    <w:tmpl w:val="2090950C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01B007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88951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0C553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64E954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4A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F241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5347F"/>
    <w:multiLevelType w:val="hybridMultilevel"/>
    <w:tmpl w:val="DF7C3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6C0E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BC7426"/>
    <w:multiLevelType w:val="hybridMultilevel"/>
    <w:tmpl w:val="5396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2A4FA6"/>
    <w:multiLevelType w:val="hybridMultilevel"/>
    <w:tmpl w:val="4196A9C8"/>
    <w:lvl w:ilvl="0" w:tplc="791221FC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CDA82DE2">
      <w:start w:val="1"/>
      <w:numFmt w:val="bullet"/>
      <w:lvlText w:val="­"/>
      <w:lvlJc w:val="left"/>
      <w:pPr>
        <w:ind w:left="1656" w:hanging="360"/>
      </w:pPr>
      <w:rPr>
        <w:rFonts w:ascii="Myriad Web Pro" w:hAnsi="Myriad Web Pro" w:hint="default"/>
      </w:rPr>
    </w:lvl>
    <w:lvl w:ilvl="2" w:tplc="AC2C8FC0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3" w15:restartNumberingAfterBreak="0">
    <w:nsid w:val="0CA66B28"/>
    <w:multiLevelType w:val="hybridMultilevel"/>
    <w:tmpl w:val="D25C97BA"/>
    <w:lvl w:ilvl="0" w:tplc="4C28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681FBA"/>
    <w:multiLevelType w:val="multilevel"/>
    <w:tmpl w:val="2C5AFA84"/>
    <w:numStyleLink w:val="L2"/>
  </w:abstractNum>
  <w:abstractNum w:abstractNumId="15" w15:restartNumberingAfterBreak="0">
    <w:nsid w:val="10C61FD3"/>
    <w:multiLevelType w:val="hybridMultilevel"/>
    <w:tmpl w:val="2C5AFA84"/>
    <w:lvl w:ilvl="0" w:tplc="292A7A6E">
      <w:start w:val="1"/>
      <w:numFmt w:val="decimal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6" w15:restartNumberingAfterBreak="0">
    <w:nsid w:val="17D3261F"/>
    <w:multiLevelType w:val="hybridMultilevel"/>
    <w:tmpl w:val="590C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28679C"/>
    <w:multiLevelType w:val="multilevel"/>
    <w:tmpl w:val="2C5AFA84"/>
    <w:numStyleLink w:val="L2"/>
  </w:abstractNum>
  <w:abstractNum w:abstractNumId="18" w15:restartNumberingAfterBreak="0">
    <w:nsid w:val="24E804C2"/>
    <w:multiLevelType w:val="hybridMultilevel"/>
    <w:tmpl w:val="7506F93A"/>
    <w:lvl w:ilvl="0" w:tplc="8D9657F0">
      <w:start w:val="1"/>
      <w:numFmt w:val="bullet"/>
      <w:lvlText w:val="•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B3EA7"/>
    <w:multiLevelType w:val="hybridMultilevel"/>
    <w:tmpl w:val="AADC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A4181"/>
    <w:multiLevelType w:val="multilevel"/>
    <w:tmpl w:val="2C5AFA84"/>
    <w:numStyleLink w:val="L2"/>
  </w:abstractNum>
  <w:abstractNum w:abstractNumId="21" w15:restartNumberingAfterBreak="0">
    <w:nsid w:val="29347AD8"/>
    <w:multiLevelType w:val="hybridMultilevel"/>
    <w:tmpl w:val="218A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1A697D"/>
    <w:multiLevelType w:val="hybridMultilevel"/>
    <w:tmpl w:val="5A84C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C51D1"/>
    <w:multiLevelType w:val="hybridMultilevel"/>
    <w:tmpl w:val="0D7C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B841FD"/>
    <w:multiLevelType w:val="hybridMultilevel"/>
    <w:tmpl w:val="75F269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6D3D8F"/>
    <w:multiLevelType w:val="hybridMultilevel"/>
    <w:tmpl w:val="ED44CB54"/>
    <w:lvl w:ilvl="0" w:tplc="E48A1B42">
      <w:start w:val="1"/>
      <w:numFmt w:val="decimal"/>
      <w:lvlText w:val="%1."/>
      <w:lvlJc w:val="left"/>
      <w:pPr>
        <w:tabs>
          <w:tab w:val="num" w:pos="1086"/>
        </w:tabs>
        <w:ind w:left="10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6"/>
        </w:tabs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6"/>
        </w:tabs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6"/>
        </w:tabs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6"/>
        </w:tabs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6"/>
        </w:tabs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6"/>
        </w:tabs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6"/>
        </w:tabs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6"/>
        </w:tabs>
        <w:ind w:left="6846" w:hanging="180"/>
      </w:pPr>
    </w:lvl>
  </w:abstractNum>
  <w:abstractNum w:abstractNumId="26" w15:restartNumberingAfterBreak="0">
    <w:nsid w:val="3D95330D"/>
    <w:multiLevelType w:val="hybridMultilevel"/>
    <w:tmpl w:val="669497B2"/>
    <w:lvl w:ilvl="0" w:tplc="8D9657F0">
      <w:start w:val="1"/>
      <w:numFmt w:val="bullet"/>
      <w:lvlText w:val="•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A66A5D"/>
    <w:multiLevelType w:val="hybridMultilevel"/>
    <w:tmpl w:val="8B4C4F86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8" w15:restartNumberingAfterBreak="0">
    <w:nsid w:val="44DC7276"/>
    <w:multiLevelType w:val="hybridMultilevel"/>
    <w:tmpl w:val="DEDE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867CEC"/>
    <w:multiLevelType w:val="multilevel"/>
    <w:tmpl w:val="2C5AFA84"/>
    <w:numStyleLink w:val="L2"/>
  </w:abstractNum>
  <w:abstractNum w:abstractNumId="30" w15:restartNumberingAfterBreak="0">
    <w:nsid w:val="50785415"/>
    <w:multiLevelType w:val="hybridMultilevel"/>
    <w:tmpl w:val="8D14BB66"/>
    <w:lvl w:ilvl="0" w:tplc="DBBC582E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D70C8BE2">
      <w:start w:val="1"/>
      <w:numFmt w:val="bullet"/>
      <w:lvlText w:val="­"/>
      <w:lvlJc w:val="left"/>
      <w:pPr>
        <w:ind w:left="1656" w:hanging="360"/>
      </w:pPr>
      <w:rPr>
        <w:rFonts w:ascii="Myriad Web Pro" w:hAnsi="Myriad Web Pro" w:hint="default"/>
      </w:rPr>
    </w:lvl>
    <w:lvl w:ilvl="2" w:tplc="AC2C8FC0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1" w15:restartNumberingAfterBreak="0">
    <w:nsid w:val="50836DC9"/>
    <w:multiLevelType w:val="hybridMultilevel"/>
    <w:tmpl w:val="865873E8"/>
    <w:lvl w:ilvl="0" w:tplc="2E0E1908">
      <w:start w:val="1"/>
      <w:numFmt w:val="bullet"/>
      <w:pStyle w:val="B3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31CA9"/>
    <w:multiLevelType w:val="hybridMultilevel"/>
    <w:tmpl w:val="136C6CAA"/>
    <w:lvl w:ilvl="0" w:tplc="2EFC00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36DA5"/>
    <w:multiLevelType w:val="multilevel"/>
    <w:tmpl w:val="2C5AFA84"/>
    <w:styleLink w:val="L2"/>
    <w:lvl w:ilvl="0">
      <w:start w:val="1"/>
      <w:numFmt w:val="decimal"/>
      <w:lvlText w:val="%1."/>
      <w:lvlJc w:val="left"/>
      <w:pPr>
        <w:ind w:left="1152" w:hanging="360"/>
      </w:pPr>
      <w:rPr>
        <w:rFonts w:ascii="Myriad Web Pro" w:hAnsi="Myriad Web Pro"/>
        <w:b w:val="0"/>
        <w:i w:val="0"/>
        <w:color w:val="000000" w:themeColor="text2"/>
        <w:sz w:val="16"/>
        <w:u w:val="none"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34" w15:restartNumberingAfterBreak="0">
    <w:nsid w:val="5E3277C0"/>
    <w:multiLevelType w:val="hybridMultilevel"/>
    <w:tmpl w:val="AE824C84"/>
    <w:lvl w:ilvl="0" w:tplc="6B9E031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295C5D"/>
    <w:multiLevelType w:val="hybridMultilevel"/>
    <w:tmpl w:val="338A8CD0"/>
    <w:lvl w:ilvl="0" w:tplc="8702E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25B62"/>
    <w:multiLevelType w:val="hybridMultilevel"/>
    <w:tmpl w:val="7D629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F3EC5"/>
    <w:multiLevelType w:val="hybridMultilevel"/>
    <w:tmpl w:val="9B4080AC"/>
    <w:lvl w:ilvl="0" w:tplc="04090001">
      <w:start w:val="1"/>
      <w:numFmt w:val="bullet"/>
      <w:lvlText w:val=""/>
      <w:lvlJc w:val="left"/>
      <w:pPr>
        <w:tabs>
          <w:tab w:val="num" w:pos="1446"/>
        </w:tabs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6"/>
        </w:tabs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6"/>
        </w:tabs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6"/>
        </w:tabs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6"/>
        </w:tabs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6"/>
        </w:tabs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6"/>
        </w:tabs>
        <w:ind w:left="7206" w:hanging="360"/>
      </w:pPr>
      <w:rPr>
        <w:rFonts w:ascii="Wingdings" w:hAnsi="Wingdings" w:hint="default"/>
      </w:rPr>
    </w:lvl>
  </w:abstractNum>
  <w:abstractNum w:abstractNumId="38" w15:restartNumberingAfterBreak="0">
    <w:nsid w:val="72322766"/>
    <w:multiLevelType w:val="hybridMultilevel"/>
    <w:tmpl w:val="E8BAAB04"/>
    <w:lvl w:ilvl="0" w:tplc="23422376">
      <w:start w:val="1"/>
      <w:numFmt w:val="bullet"/>
      <w:pStyle w:val="B4BulletListSecondLevel"/>
      <w:lvlText w:val="­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306460">
    <w:abstractNumId w:val="11"/>
  </w:num>
  <w:num w:numId="2" w16cid:durableId="1548755740">
    <w:abstractNumId w:val="19"/>
  </w:num>
  <w:num w:numId="3" w16cid:durableId="2081126748">
    <w:abstractNumId w:val="21"/>
  </w:num>
  <w:num w:numId="4" w16cid:durableId="241598102">
    <w:abstractNumId w:val="22"/>
  </w:num>
  <w:num w:numId="5" w16cid:durableId="1058241717">
    <w:abstractNumId w:val="23"/>
  </w:num>
  <w:num w:numId="6" w16cid:durableId="735981285">
    <w:abstractNumId w:val="28"/>
  </w:num>
  <w:num w:numId="7" w16cid:durableId="1688677450">
    <w:abstractNumId w:val="16"/>
  </w:num>
  <w:num w:numId="8" w16cid:durableId="1334524677">
    <w:abstractNumId w:val="30"/>
  </w:num>
  <w:num w:numId="9" w16cid:durableId="621347466">
    <w:abstractNumId w:val="12"/>
  </w:num>
  <w:num w:numId="10" w16cid:durableId="2024241693">
    <w:abstractNumId w:val="18"/>
  </w:num>
  <w:num w:numId="11" w16cid:durableId="1284657478">
    <w:abstractNumId w:val="26"/>
  </w:num>
  <w:num w:numId="12" w16cid:durableId="1327900085">
    <w:abstractNumId w:val="31"/>
  </w:num>
  <w:num w:numId="13" w16cid:durableId="1406337271">
    <w:abstractNumId w:val="38"/>
  </w:num>
  <w:num w:numId="14" w16cid:durableId="914317122">
    <w:abstractNumId w:val="27"/>
  </w:num>
  <w:num w:numId="15" w16cid:durableId="81537140">
    <w:abstractNumId w:val="15"/>
  </w:num>
  <w:num w:numId="16" w16cid:durableId="684131286">
    <w:abstractNumId w:val="33"/>
  </w:num>
  <w:num w:numId="17" w16cid:durableId="403138697">
    <w:abstractNumId w:val="20"/>
  </w:num>
  <w:num w:numId="18" w16cid:durableId="458455631">
    <w:abstractNumId w:val="17"/>
  </w:num>
  <w:num w:numId="19" w16cid:durableId="765730049">
    <w:abstractNumId w:val="14"/>
  </w:num>
  <w:num w:numId="20" w16cid:durableId="865558277">
    <w:abstractNumId w:val="29"/>
  </w:num>
  <w:num w:numId="21" w16cid:durableId="1515262229">
    <w:abstractNumId w:val="9"/>
  </w:num>
  <w:num w:numId="22" w16cid:durableId="1730765311">
    <w:abstractNumId w:val="7"/>
  </w:num>
  <w:num w:numId="23" w16cid:durableId="598804562">
    <w:abstractNumId w:val="6"/>
  </w:num>
  <w:num w:numId="24" w16cid:durableId="734202276">
    <w:abstractNumId w:val="5"/>
  </w:num>
  <w:num w:numId="25" w16cid:durableId="1282491689">
    <w:abstractNumId w:val="4"/>
  </w:num>
  <w:num w:numId="26" w16cid:durableId="1517766119">
    <w:abstractNumId w:val="8"/>
  </w:num>
  <w:num w:numId="27" w16cid:durableId="95953444">
    <w:abstractNumId w:val="3"/>
  </w:num>
  <w:num w:numId="28" w16cid:durableId="1713577455">
    <w:abstractNumId w:val="2"/>
  </w:num>
  <w:num w:numId="29" w16cid:durableId="593977268">
    <w:abstractNumId w:val="1"/>
  </w:num>
  <w:num w:numId="30" w16cid:durableId="462963541">
    <w:abstractNumId w:val="0"/>
  </w:num>
  <w:num w:numId="31" w16cid:durableId="147214079">
    <w:abstractNumId w:val="8"/>
    <w:lvlOverride w:ilvl="0">
      <w:startOverride w:val="1"/>
    </w:lvlOverride>
  </w:num>
  <w:num w:numId="32" w16cid:durableId="381178205">
    <w:abstractNumId w:val="24"/>
  </w:num>
  <w:num w:numId="33" w16cid:durableId="2104570275">
    <w:abstractNumId w:val="10"/>
  </w:num>
  <w:num w:numId="34" w16cid:durableId="676927347">
    <w:abstractNumId w:val="25"/>
  </w:num>
  <w:num w:numId="35" w16cid:durableId="381832775">
    <w:abstractNumId w:val="37"/>
  </w:num>
  <w:num w:numId="36" w16cid:durableId="685793100">
    <w:abstractNumId w:val="35"/>
  </w:num>
  <w:num w:numId="37" w16cid:durableId="508522615">
    <w:abstractNumId w:val="32"/>
  </w:num>
  <w:num w:numId="38" w16cid:durableId="1002127268">
    <w:abstractNumId w:val="34"/>
  </w:num>
  <w:num w:numId="39" w16cid:durableId="1172841038">
    <w:abstractNumId w:val="36"/>
  </w:num>
  <w:num w:numId="40" w16cid:durableId="13333337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1628" w:allStyles="0" w:customStyles="0" w:latentStyles="0" w:stylesInUse="1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01"/>
  <w:drawingGridVerticalSpacing w:val="187"/>
  <w:displayHorizontalDrawingGridEvery w:val="2"/>
  <w:characterSpacingControl w:val="doNotCompress"/>
  <w:hdrShapeDefaults>
    <o:shapedefaults v:ext="edit" spidmax="2050" style="mso-width-relative:margin;mso-height-relative:margin;v-text-anchor:middle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62"/>
    <w:rsid w:val="00001456"/>
    <w:rsid w:val="00010D86"/>
    <w:rsid w:val="000126A5"/>
    <w:rsid w:val="0002478C"/>
    <w:rsid w:val="00027A7B"/>
    <w:rsid w:val="00040896"/>
    <w:rsid w:val="0005476C"/>
    <w:rsid w:val="00056DCA"/>
    <w:rsid w:val="000570A6"/>
    <w:rsid w:val="00061261"/>
    <w:rsid w:val="00070776"/>
    <w:rsid w:val="000735D5"/>
    <w:rsid w:val="00075BB0"/>
    <w:rsid w:val="00075DBF"/>
    <w:rsid w:val="000822A1"/>
    <w:rsid w:val="00082EB6"/>
    <w:rsid w:val="00087941"/>
    <w:rsid w:val="000957DA"/>
    <w:rsid w:val="000A056B"/>
    <w:rsid w:val="000A60F1"/>
    <w:rsid w:val="000A72AD"/>
    <w:rsid w:val="000B663A"/>
    <w:rsid w:val="000B738C"/>
    <w:rsid w:val="000D2586"/>
    <w:rsid w:val="000D3E07"/>
    <w:rsid w:val="000D5EAB"/>
    <w:rsid w:val="000E02F4"/>
    <w:rsid w:val="000E0BD1"/>
    <w:rsid w:val="000E1D7A"/>
    <w:rsid w:val="000E46C5"/>
    <w:rsid w:val="000F39D0"/>
    <w:rsid w:val="000F4F3F"/>
    <w:rsid w:val="00100248"/>
    <w:rsid w:val="001062F2"/>
    <w:rsid w:val="00112183"/>
    <w:rsid w:val="0011221C"/>
    <w:rsid w:val="001161F1"/>
    <w:rsid w:val="001258E4"/>
    <w:rsid w:val="00132C24"/>
    <w:rsid w:val="00133BFF"/>
    <w:rsid w:val="00142614"/>
    <w:rsid w:val="00144E23"/>
    <w:rsid w:val="00152836"/>
    <w:rsid w:val="00163D04"/>
    <w:rsid w:val="0017009D"/>
    <w:rsid w:val="00170BC9"/>
    <w:rsid w:val="00173019"/>
    <w:rsid w:val="0017364F"/>
    <w:rsid w:val="00173848"/>
    <w:rsid w:val="001765FF"/>
    <w:rsid w:val="00176B03"/>
    <w:rsid w:val="001879DE"/>
    <w:rsid w:val="0019278C"/>
    <w:rsid w:val="001965E1"/>
    <w:rsid w:val="001968F6"/>
    <w:rsid w:val="001A2974"/>
    <w:rsid w:val="001A3175"/>
    <w:rsid w:val="001B35F1"/>
    <w:rsid w:val="001B4985"/>
    <w:rsid w:val="001C0096"/>
    <w:rsid w:val="001C0534"/>
    <w:rsid w:val="001C124A"/>
    <w:rsid w:val="001D3D46"/>
    <w:rsid w:val="001E31E7"/>
    <w:rsid w:val="00200265"/>
    <w:rsid w:val="00200DE3"/>
    <w:rsid w:val="00211DA4"/>
    <w:rsid w:val="0022340A"/>
    <w:rsid w:val="00225AAB"/>
    <w:rsid w:val="00231121"/>
    <w:rsid w:val="00233891"/>
    <w:rsid w:val="00233DB8"/>
    <w:rsid w:val="0025023B"/>
    <w:rsid w:val="002564F6"/>
    <w:rsid w:val="0026653F"/>
    <w:rsid w:val="00273572"/>
    <w:rsid w:val="00277D49"/>
    <w:rsid w:val="002962FC"/>
    <w:rsid w:val="002B05BB"/>
    <w:rsid w:val="002B3732"/>
    <w:rsid w:val="002B579C"/>
    <w:rsid w:val="002B5F99"/>
    <w:rsid w:val="002C1082"/>
    <w:rsid w:val="002C31E0"/>
    <w:rsid w:val="002C61C0"/>
    <w:rsid w:val="002C7CF2"/>
    <w:rsid w:val="002C7F34"/>
    <w:rsid w:val="002D4BF7"/>
    <w:rsid w:val="002E0828"/>
    <w:rsid w:val="002E7704"/>
    <w:rsid w:val="002F2247"/>
    <w:rsid w:val="002F3AC1"/>
    <w:rsid w:val="002F641F"/>
    <w:rsid w:val="00301AAA"/>
    <w:rsid w:val="003024EC"/>
    <w:rsid w:val="00303796"/>
    <w:rsid w:val="00304C90"/>
    <w:rsid w:val="00313785"/>
    <w:rsid w:val="0031435F"/>
    <w:rsid w:val="003163C8"/>
    <w:rsid w:val="00322466"/>
    <w:rsid w:val="00327885"/>
    <w:rsid w:val="003378F8"/>
    <w:rsid w:val="00341581"/>
    <w:rsid w:val="00346940"/>
    <w:rsid w:val="00352DD6"/>
    <w:rsid w:val="00354C8C"/>
    <w:rsid w:val="00360839"/>
    <w:rsid w:val="003644B2"/>
    <w:rsid w:val="0036553A"/>
    <w:rsid w:val="003679BE"/>
    <w:rsid w:val="00373B5D"/>
    <w:rsid w:val="00377299"/>
    <w:rsid w:val="00386891"/>
    <w:rsid w:val="00390496"/>
    <w:rsid w:val="00395E8B"/>
    <w:rsid w:val="003A1BD3"/>
    <w:rsid w:val="003A5BF0"/>
    <w:rsid w:val="003B058D"/>
    <w:rsid w:val="003B5741"/>
    <w:rsid w:val="003C158D"/>
    <w:rsid w:val="003C2FE3"/>
    <w:rsid w:val="003C3DEA"/>
    <w:rsid w:val="003D051E"/>
    <w:rsid w:val="003D1467"/>
    <w:rsid w:val="003D2754"/>
    <w:rsid w:val="003D403E"/>
    <w:rsid w:val="003D5BC8"/>
    <w:rsid w:val="003E7A81"/>
    <w:rsid w:val="00404874"/>
    <w:rsid w:val="0040658B"/>
    <w:rsid w:val="004067FD"/>
    <w:rsid w:val="00406E9E"/>
    <w:rsid w:val="004071E3"/>
    <w:rsid w:val="00410DB4"/>
    <w:rsid w:val="004113B9"/>
    <w:rsid w:val="004125E8"/>
    <w:rsid w:val="00414FD8"/>
    <w:rsid w:val="00417DA6"/>
    <w:rsid w:val="00420722"/>
    <w:rsid w:val="00422F4F"/>
    <w:rsid w:val="00423A9B"/>
    <w:rsid w:val="0042535C"/>
    <w:rsid w:val="00425DB7"/>
    <w:rsid w:val="00427878"/>
    <w:rsid w:val="004327AC"/>
    <w:rsid w:val="00433D44"/>
    <w:rsid w:val="00437785"/>
    <w:rsid w:val="00441CED"/>
    <w:rsid w:val="0044433B"/>
    <w:rsid w:val="00451143"/>
    <w:rsid w:val="0046679A"/>
    <w:rsid w:val="004801D3"/>
    <w:rsid w:val="00490F71"/>
    <w:rsid w:val="00491BB1"/>
    <w:rsid w:val="00492FF9"/>
    <w:rsid w:val="00493EA2"/>
    <w:rsid w:val="004A0A28"/>
    <w:rsid w:val="004A218F"/>
    <w:rsid w:val="004A267A"/>
    <w:rsid w:val="004A4DC9"/>
    <w:rsid w:val="004A7AB6"/>
    <w:rsid w:val="004A7D75"/>
    <w:rsid w:val="004B3CC3"/>
    <w:rsid w:val="004B78A1"/>
    <w:rsid w:val="004C063B"/>
    <w:rsid w:val="004C186E"/>
    <w:rsid w:val="004C1C57"/>
    <w:rsid w:val="004C4415"/>
    <w:rsid w:val="004D32DE"/>
    <w:rsid w:val="004D53C3"/>
    <w:rsid w:val="004D79E3"/>
    <w:rsid w:val="004E6C00"/>
    <w:rsid w:val="004F095B"/>
    <w:rsid w:val="004F1455"/>
    <w:rsid w:val="0050314D"/>
    <w:rsid w:val="005172EE"/>
    <w:rsid w:val="005232C3"/>
    <w:rsid w:val="0052487D"/>
    <w:rsid w:val="005277CC"/>
    <w:rsid w:val="00534B0D"/>
    <w:rsid w:val="00534D74"/>
    <w:rsid w:val="00535CBE"/>
    <w:rsid w:val="00542B1B"/>
    <w:rsid w:val="00546E4F"/>
    <w:rsid w:val="00561C04"/>
    <w:rsid w:val="005676C5"/>
    <w:rsid w:val="0057295F"/>
    <w:rsid w:val="0057752E"/>
    <w:rsid w:val="0059499C"/>
    <w:rsid w:val="00595FFF"/>
    <w:rsid w:val="005A0EFF"/>
    <w:rsid w:val="005A3BB9"/>
    <w:rsid w:val="005B6ACD"/>
    <w:rsid w:val="005C0B68"/>
    <w:rsid w:val="005C370D"/>
    <w:rsid w:val="005C7C12"/>
    <w:rsid w:val="005D009A"/>
    <w:rsid w:val="005D125C"/>
    <w:rsid w:val="005D2A35"/>
    <w:rsid w:val="005D39C4"/>
    <w:rsid w:val="005E0B29"/>
    <w:rsid w:val="005F335A"/>
    <w:rsid w:val="005F7376"/>
    <w:rsid w:val="00603377"/>
    <w:rsid w:val="00604AE8"/>
    <w:rsid w:val="0061366D"/>
    <w:rsid w:val="0062038B"/>
    <w:rsid w:val="0062633A"/>
    <w:rsid w:val="006275E5"/>
    <w:rsid w:val="0063722B"/>
    <w:rsid w:val="00645D14"/>
    <w:rsid w:val="0064642E"/>
    <w:rsid w:val="0064704D"/>
    <w:rsid w:val="00647C11"/>
    <w:rsid w:val="006502B0"/>
    <w:rsid w:val="00651E76"/>
    <w:rsid w:val="00656F64"/>
    <w:rsid w:val="00657745"/>
    <w:rsid w:val="00662087"/>
    <w:rsid w:val="00664169"/>
    <w:rsid w:val="00672538"/>
    <w:rsid w:val="0067678F"/>
    <w:rsid w:val="00677D21"/>
    <w:rsid w:val="00686764"/>
    <w:rsid w:val="00687744"/>
    <w:rsid w:val="006933A8"/>
    <w:rsid w:val="00694DF5"/>
    <w:rsid w:val="006957F9"/>
    <w:rsid w:val="00696EA4"/>
    <w:rsid w:val="006A7690"/>
    <w:rsid w:val="006B1157"/>
    <w:rsid w:val="006B3E9D"/>
    <w:rsid w:val="006C1DC7"/>
    <w:rsid w:val="006C4A2A"/>
    <w:rsid w:val="006C5AD6"/>
    <w:rsid w:val="006D01CC"/>
    <w:rsid w:val="006D2C60"/>
    <w:rsid w:val="006E0D99"/>
    <w:rsid w:val="006E1966"/>
    <w:rsid w:val="006E5E8C"/>
    <w:rsid w:val="006E7FB3"/>
    <w:rsid w:val="006F0DFD"/>
    <w:rsid w:val="006F6D5D"/>
    <w:rsid w:val="00707222"/>
    <w:rsid w:val="00707D6F"/>
    <w:rsid w:val="0071714F"/>
    <w:rsid w:val="00723CBD"/>
    <w:rsid w:val="00724765"/>
    <w:rsid w:val="0073219E"/>
    <w:rsid w:val="0073574A"/>
    <w:rsid w:val="00736CE4"/>
    <w:rsid w:val="00744867"/>
    <w:rsid w:val="00751A74"/>
    <w:rsid w:val="00751B34"/>
    <w:rsid w:val="00752139"/>
    <w:rsid w:val="00753CE3"/>
    <w:rsid w:val="00755B9D"/>
    <w:rsid w:val="0075777C"/>
    <w:rsid w:val="00757AA7"/>
    <w:rsid w:val="00764F77"/>
    <w:rsid w:val="007658B7"/>
    <w:rsid w:val="00770CFB"/>
    <w:rsid w:val="00776140"/>
    <w:rsid w:val="00776174"/>
    <w:rsid w:val="007820B0"/>
    <w:rsid w:val="00786405"/>
    <w:rsid w:val="007A1471"/>
    <w:rsid w:val="007A6B91"/>
    <w:rsid w:val="007A7270"/>
    <w:rsid w:val="007A76DF"/>
    <w:rsid w:val="007B2FE6"/>
    <w:rsid w:val="007D0097"/>
    <w:rsid w:val="007D03EA"/>
    <w:rsid w:val="007D0CAA"/>
    <w:rsid w:val="007E1664"/>
    <w:rsid w:val="007E42EF"/>
    <w:rsid w:val="007E4CBA"/>
    <w:rsid w:val="007F39C6"/>
    <w:rsid w:val="007F4602"/>
    <w:rsid w:val="007F7EF5"/>
    <w:rsid w:val="00800282"/>
    <w:rsid w:val="00803FD2"/>
    <w:rsid w:val="00821F5B"/>
    <w:rsid w:val="00827E5E"/>
    <w:rsid w:val="008360B3"/>
    <w:rsid w:val="008376B8"/>
    <w:rsid w:val="00837C63"/>
    <w:rsid w:val="00844015"/>
    <w:rsid w:val="00844228"/>
    <w:rsid w:val="00845364"/>
    <w:rsid w:val="008465A0"/>
    <w:rsid w:val="00847CD5"/>
    <w:rsid w:val="008509E2"/>
    <w:rsid w:val="00855604"/>
    <w:rsid w:val="0087031F"/>
    <w:rsid w:val="008721FF"/>
    <w:rsid w:val="00872870"/>
    <w:rsid w:val="008775D9"/>
    <w:rsid w:val="0087783E"/>
    <w:rsid w:val="0088268B"/>
    <w:rsid w:val="00883537"/>
    <w:rsid w:val="00890F35"/>
    <w:rsid w:val="00893E03"/>
    <w:rsid w:val="008968EB"/>
    <w:rsid w:val="008C6314"/>
    <w:rsid w:val="008D19BD"/>
    <w:rsid w:val="008F25A5"/>
    <w:rsid w:val="008F286E"/>
    <w:rsid w:val="008F3089"/>
    <w:rsid w:val="008F69A1"/>
    <w:rsid w:val="00900CDE"/>
    <w:rsid w:val="009017CB"/>
    <w:rsid w:val="009026DA"/>
    <w:rsid w:val="00902E6F"/>
    <w:rsid w:val="009101DD"/>
    <w:rsid w:val="00912916"/>
    <w:rsid w:val="00917339"/>
    <w:rsid w:val="00920632"/>
    <w:rsid w:val="00923BD2"/>
    <w:rsid w:val="009277F1"/>
    <w:rsid w:val="00931CFA"/>
    <w:rsid w:val="00933CC8"/>
    <w:rsid w:val="00933F36"/>
    <w:rsid w:val="00936D81"/>
    <w:rsid w:val="00937880"/>
    <w:rsid w:val="0094158E"/>
    <w:rsid w:val="009425B9"/>
    <w:rsid w:val="00950EED"/>
    <w:rsid w:val="009723ED"/>
    <w:rsid w:val="00976234"/>
    <w:rsid w:val="009770A4"/>
    <w:rsid w:val="0098068D"/>
    <w:rsid w:val="009818E9"/>
    <w:rsid w:val="009838D9"/>
    <w:rsid w:val="00984408"/>
    <w:rsid w:val="009908D6"/>
    <w:rsid w:val="00991269"/>
    <w:rsid w:val="00993B1D"/>
    <w:rsid w:val="00995D35"/>
    <w:rsid w:val="00996056"/>
    <w:rsid w:val="009B20E4"/>
    <w:rsid w:val="009B330A"/>
    <w:rsid w:val="009B496E"/>
    <w:rsid w:val="009B5C23"/>
    <w:rsid w:val="009B686F"/>
    <w:rsid w:val="009C1D51"/>
    <w:rsid w:val="009C5D82"/>
    <w:rsid w:val="009E3949"/>
    <w:rsid w:val="009E7094"/>
    <w:rsid w:val="009F0688"/>
    <w:rsid w:val="009F12E6"/>
    <w:rsid w:val="009F386E"/>
    <w:rsid w:val="00A03D7B"/>
    <w:rsid w:val="00A31FE3"/>
    <w:rsid w:val="00A324F8"/>
    <w:rsid w:val="00A33259"/>
    <w:rsid w:val="00A344B5"/>
    <w:rsid w:val="00A46416"/>
    <w:rsid w:val="00A5274F"/>
    <w:rsid w:val="00A53115"/>
    <w:rsid w:val="00A5624D"/>
    <w:rsid w:val="00A61C0A"/>
    <w:rsid w:val="00A64759"/>
    <w:rsid w:val="00A66B63"/>
    <w:rsid w:val="00A72AC3"/>
    <w:rsid w:val="00A73026"/>
    <w:rsid w:val="00A8023E"/>
    <w:rsid w:val="00A8437D"/>
    <w:rsid w:val="00A8565F"/>
    <w:rsid w:val="00A86607"/>
    <w:rsid w:val="00A87041"/>
    <w:rsid w:val="00A87514"/>
    <w:rsid w:val="00A87AB0"/>
    <w:rsid w:val="00AA36F4"/>
    <w:rsid w:val="00AD0759"/>
    <w:rsid w:val="00AD0EB3"/>
    <w:rsid w:val="00AD48A1"/>
    <w:rsid w:val="00AD6F21"/>
    <w:rsid w:val="00AD6F68"/>
    <w:rsid w:val="00AD7FC9"/>
    <w:rsid w:val="00AE2E3D"/>
    <w:rsid w:val="00AE2E51"/>
    <w:rsid w:val="00AE73B8"/>
    <w:rsid w:val="00AF0E4F"/>
    <w:rsid w:val="00AF29C8"/>
    <w:rsid w:val="00AF3693"/>
    <w:rsid w:val="00AF402F"/>
    <w:rsid w:val="00B01E3D"/>
    <w:rsid w:val="00B059FD"/>
    <w:rsid w:val="00B114B1"/>
    <w:rsid w:val="00B11653"/>
    <w:rsid w:val="00B13486"/>
    <w:rsid w:val="00B16B1F"/>
    <w:rsid w:val="00B17D2E"/>
    <w:rsid w:val="00B20D42"/>
    <w:rsid w:val="00B2231A"/>
    <w:rsid w:val="00B2509A"/>
    <w:rsid w:val="00B2562C"/>
    <w:rsid w:val="00B313E7"/>
    <w:rsid w:val="00B33A75"/>
    <w:rsid w:val="00B361E8"/>
    <w:rsid w:val="00B50E0C"/>
    <w:rsid w:val="00B531E2"/>
    <w:rsid w:val="00B71998"/>
    <w:rsid w:val="00B71BD0"/>
    <w:rsid w:val="00B810DA"/>
    <w:rsid w:val="00B87611"/>
    <w:rsid w:val="00B92899"/>
    <w:rsid w:val="00B9732A"/>
    <w:rsid w:val="00BA16CD"/>
    <w:rsid w:val="00BA686F"/>
    <w:rsid w:val="00BA748A"/>
    <w:rsid w:val="00BB2722"/>
    <w:rsid w:val="00BB417F"/>
    <w:rsid w:val="00BB46B3"/>
    <w:rsid w:val="00BC0F28"/>
    <w:rsid w:val="00BC43C8"/>
    <w:rsid w:val="00BC4631"/>
    <w:rsid w:val="00BC53A4"/>
    <w:rsid w:val="00BC6587"/>
    <w:rsid w:val="00BC693E"/>
    <w:rsid w:val="00BD276F"/>
    <w:rsid w:val="00BE220A"/>
    <w:rsid w:val="00BE5DFC"/>
    <w:rsid w:val="00BE6B96"/>
    <w:rsid w:val="00BF0222"/>
    <w:rsid w:val="00C03BF2"/>
    <w:rsid w:val="00C044C2"/>
    <w:rsid w:val="00C04CA7"/>
    <w:rsid w:val="00C1248F"/>
    <w:rsid w:val="00C22666"/>
    <w:rsid w:val="00C226D8"/>
    <w:rsid w:val="00C22B46"/>
    <w:rsid w:val="00C23226"/>
    <w:rsid w:val="00C33184"/>
    <w:rsid w:val="00C33C30"/>
    <w:rsid w:val="00C50CB0"/>
    <w:rsid w:val="00C54931"/>
    <w:rsid w:val="00C56254"/>
    <w:rsid w:val="00C6622C"/>
    <w:rsid w:val="00C71A0A"/>
    <w:rsid w:val="00C74EE9"/>
    <w:rsid w:val="00C753CD"/>
    <w:rsid w:val="00C7543D"/>
    <w:rsid w:val="00C77BF0"/>
    <w:rsid w:val="00C86408"/>
    <w:rsid w:val="00C94A62"/>
    <w:rsid w:val="00CA468C"/>
    <w:rsid w:val="00CB651F"/>
    <w:rsid w:val="00CB70C5"/>
    <w:rsid w:val="00CC4B92"/>
    <w:rsid w:val="00CC5B24"/>
    <w:rsid w:val="00CC7E86"/>
    <w:rsid w:val="00CD2008"/>
    <w:rsid w:val="00CD3CB8"/>
    <w:rsid w:val="00CD4D94"/>
    <w:rsid w:val="00CD6902"/>
    <w:rsid w:val="00CE0CB7"/>
    <w:rsid w:val="00CE1A20"/>
    <w:rsid w:val="00CE381C"/>
    <w:rsid w:val="00CE4FD8"/>
    <w:rsid w:val="00CF609E"/>
    <w:rsid w:val="00CF7B30"/>
    <w:rsid w:val="00D00C34"/>
    <w:rsid w:val="00D01E44"/>
    <w:rsid w:val="00D033AF"/>
    <w:rsid w:val="00D164C0"/>
    <w:rsid w:val="00D32F17"/>
    <w:rsid w:val="00D34B5C"/>
    <w:rsid w:val="00D3513F"/>
    <w:rsid w:val="00D35641"/>
    <w:rsid w:val="00D471C0"/>
    <w:rsid w:val="00D55F9F"/>
    <w:rsid w:val="00D60191"/>
    <w:rsid w:val="00D60F43"/>
    <w:rsid w:val="00D62C7E"/>
    <w:rsid w:val="00D666BB"/>
    <w:rsid w:val="00D84B80"/>
    <w:rsid w:val="00D92D94"/>
    <w:rsid w:val="00DA70E3"/>
    <w:rsid w:val="00DB2EC8"/>
    <w:rsid w:val="00DB45D1"/>
    <w:rsid w:val="00DB7D92"/>
    <w:rsid w:val="00DC1F40"/>
    <w:rsid w:val="00DC6261"/>
    <w:rsid w:val="00DD27C6"/>
    <w:rsid w:val="00DD417D"/>
    <w:rsid w:val="00DE4CB2"/>
    <w:rsid w:val="00DF09E6"/>
    <w:rsid w:val="00DF4217"/>
    <w:rsid w:val="00DF6091"/>
    <w:rsid w:val="00DF676E"/>
    <w:rsid w:val="00E0034D"/>
    <w:rsid w:val="00E00A8F"/>
    <w:rsid w:val="00E03A02"/>
    <w:rsid w:val="00E11B9C"/>
    <w:rsid w:val="00E12FE7"/>
    <w:rsid w:val="00E23E90"/>
    <w:rsid w:val="00E317FF"/>
    <w:rsid w:val="00E32622"/>
    <w:rsid w:val="00E3417C"/>
    <w:rsid w:val="00E40304"/>
    <w:rsid w:val="00E4794E"/>
    <w:rsid w:val="00E51C6F"/>
    <w:rsid w:val="00E60B73"/>
    <w:rsid w:val="00E714AE"/>
    <w:rsid w:val="00E74CC8"/>
    <w:rsid w:val="00E80E2C"/>
    <w:rsid w:val="00E815AF"/>
    <w:rsid w:val="00E871F2"/>
    <w:rsid w:val="00E933FD"/>
    <w:rsid w:val="00EA0FF3"/>
    <w:rsid w:val="00EB43BB"/>
    <w:rsid w:val="00EB4A07"/>
    <w:rsid w:val="00EC3455"/>
    <w:rsid w:val="00EC4785"/>
    <w:rsid w:val="00EC7FD9"/>
    <w:rsid w:val="00ED1324"/>
    <w:rsid w:val="00ED2E83"/>
    <w:rsid w:val="00ED3C31"/>
    <w:rsid w:val="00EE1416"/>
    <w:rsid w:val="00EE55B2"/>
    <w:rsid w:val="00EF29A9"/>
    <w:rsid w:val="00EF5E94"/>
    <w:rsid w:val="00EF7B3F"/>
    <w:rsid w:val="00F02239"/>
    <w:rsid w:val="00F02D4B"/>
    <w:rsid w:val="00F06AEB"/>
    <w:rsid w:val="00F10B37"/>
    <w:rsid w:val="00F1334F"/>
    <w:rsid w:val="00F1399E"/>
    <w:rsid w:val="00F23BC8"/>
    <w:rsid w:val="00F27424"/>
    <w:rsid w:val="00F372D2"/>
    <w:rsid w:val="00F43931"/>
    <w:rsid w:val="00F534CF"/>
    <w:rsid w:val="00F54A5C"/>
    <w:rsid w:val="00F57B14"/>
    <w:rsid w:val="00F63ED7"/>
    <w:rsid w:val="00F66466"/>
    <w:rsid w:val="00F71B34"/>
    <w:rsid w:val="00F73F52"/>
    <w:rsid w:val="00F75C61"/>
    <w:rsid w:val="00F81E39"/>
    <w:rsid w:val="00F835FD"/>
    <w:rsid w:val="00F858E6"/>
    <w:rsid w:val="00F926D0"/>
    <w:rsid w:val="00F94252"/>
    <w:rsid w:val="00FA3433"/>
    <w:rsid w:val="00FA61BF"/>
    <w:rsid w:val="00FA6DEC"/>
    <w:rsid w:val="00FA7E28"/>
    <w:rsid w:val="00FB176C"/>
    <w:rsid w:val="00FB1DAE"/>
    <w:rsid w:val="00FB268F"/>
    <w:rsid w:val="00FC1742"/>
    <w:rsid w:val="00FC6D9D"/>
    <w:rsid w:val="00FD247A"/>
    <w:rsid w:val="00FD5B25"/>
    <w:rsid w:val="00FD6827"/>
    <w:rsid w:val="00FE6C57"/>
    <w:rsid w:val="00FF273D"/>
    <w:rsid w:val="00FF39D5"/>
    <w:rsid w:val="2A982B3C"/>
    <w:rsid w:val="5C34817C"/>
    <w:rsid w:val="78DB8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idth-relative:margin;mso-height-relative:margin;v-text-anchor:middl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55FAEBF"/>
  <w15:docId w15:val="{F43EA671-B199-4660-884E-7CF448A3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D6F"/>
    <w:pPr>
      <w:spacing w:after="120" w:line="240" w:lineRule="auto"/>
    </w:pPr>
    <w:rPr>
      <w:color w:val="000000" w:themeColor="text2"/>
      <w:sz w:val="19"/>
    </w:rPr>
  </w:style>
  <w:style w:type="paragraph" w:styleId="Heading1">
    <w:name w:val="heading 1"/>
    <w:link w:val="Heading1Char"/>
    <w:autoRedefine/>
    <w:uiPriority w:val="9"/>
    <w:qFormat/>
    <w:rsid w:val="000A72AD"/>
    <w:pPr>
      <w:spacing w:after="0" w:line="240" w:lineRule="auto"/>
      <w:ind w:left="2880"/>
      <w:contextualSpacing/>
      <w:outlineLvl w:val="0"/>
    </w:pPr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34"/>
      <w:szCs w:val="3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5476C"/>
    <w:pPr>
      <w:spacing w:before="60"/>
      <w:outlineLvl w:val="1"/>
    </w:pPr>
    <w:rPr>
      <w:rFonts w:ascii="Arial" w:hAnsi="Arial" w:cs="Arial"/>
      <w:b/>
      <w:color w:val="005DAA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101DD"/>
    <w:pPr>
      <w:keepNext/>
      <w:keepLines/>
      <w:spacing w:before="60"/>
      <w:outlineLvl w:val="2"/>
    </w:pPr>
    <w:rPr>
      <w:rFonts w:asciiTheme="majorHAnsi" w:eastAsiaTheme="majorEastAsia" w:hAnsiTheme="majorHAnsi" w:cstheme="majorBidi"/>
      <w:b/>
      <w:bCs/>
      <w:color w:val="007D57" w:themeColor="accent3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101DD"/>
    <w:pPr>
      <w:keepNext/>
      <w:keepLines/>
      <w:spacing w:before="60"/>
      <w:outlineLvl w:val="3"/>
    </w:pPr>
    <w:rPr>
      <w:rFonts w:asciiTheme="majorHAnsi" w:eastAsiaTheme="majorEastAsia" w:hAnsiTheme="majorHAnsi" w:cstheme="majorBidi"/>
      <w:b/>
      <w:bCs/>
      <w:iCs/>
      <w:color w:val="9A3B26" w:themeColor="accent5"/>
      <w:sz w:val="2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3417C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5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53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3E7CF1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53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E7CF1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53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E7CF1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Heading1"/>
    <w:link w:val="TitleChar"/>
    <w:autoRedefine/>
    <w:uiPriority w:val="10"/>
    <w:qFormat/>
    <w:rsid w:val="002F641F"/>
    <w:pPr>
      <w:spacing w:after="0" w:line="240" w:lineRule="auto"/>
      <w:ind w:left="2880"/>
      <w:contextualSpacing/>
    </w:pPr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41F"/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A72AD"/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05476C"/>
    <w:rPr>
      <w:rFonts w:ascii="Arial" w:hAnsi="Arial" w:cs="Arial"/>
      <w:b/>
      <w:color w:val="005DAA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101DD"/>
    <w:rPr>
      <w:rFonts w:asciiTheme="majorHAnsi" w:eastAsiaTheme="majorEastAsia" w:hAnsiTheme="majorHAnsi" w:cstheme="majorBidi"/>
      <w:b/>
      <w:bCs/>
      <w:color w:val="007D57" w:themeColor="accent3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C24"/>
    <w:pPr>
      <w:numPr>
        <w:ilvl w:val="1"/>
      </w:numPr>
      <w:spacing w:line="280" w:lineRule="exact"/>
    </w:pPr>
    <w:rPr>
      <w:rFonts w:asciiTheme="majorHAnsi" w:eastAsiaTheme="majorEastAsia" w:hAnsiTheme="majorHAnsi" w:cstheme="majorBidi"/>
      <w:iCs/>
      <w:color w:val="404040" w:themeColor="text2" w:themeTint="B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C24"/>
    <w:rPr>
      <w:rFonts w:asciiTheme="majorHAnsi" w:eastAsiaTheme="majorEastAsia" w:hAnsiTheme="majorHAnsi" w:cstheme="majorBidi"/>
      <w:iCs/>
      <w:color w:val="404040" w:themeColor="text2" w:themeTint="BF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3417C"/>
    <w:rPr>
      <w:rFonts w:asciiTheme="majorHAnsi" w:eastAsiaTheme="majorEastAsia" w:hAnsiTheme="majorHAnsi" w:cstheme="majorBidi"/>
      <w:b/>
      <w:color w:val="000000" w:themeColor="text2"/>
      <w:sz w:val="19"/>
    </w:rPr>
  </w:style>
  <w:style w:type="paragraph" w:styleId="Quote">
    <w:name w:val="Quote"/>
    <w:basedOn w:val="Normal"/>
    <w:next w:val="Normal"/>
    <w:link w:val="QuoteChar"/>
    <w:uiPriority w:val="29"/>
    <w:qFormat/>
    <w:rsid w:val="00B92899"/>
    <w:pPr>
      <w:spacing w:line="320" w:lineRule="exact"/>
    </w:pPr>
    <w:rPr>
      <w:i/>
      <w:iCs/>
      <w:color w:val="007D57" w:themeColor="accent3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D0"/>
    <w:rPr>
      <w:rFonts w:ascii="Tahoma" w:hAnsi="Tahoma" w:cs="Tahoma"/>
      <w:color w:val="000000" w:themeColor="text2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9D0"/>
    <w:rPr>
      <w:color w:val="808080"/>
    </w:rPr>
  </w:style>
  <w:style w:type="paragraph" w:customStyle="1" w:styleId="H2SecondLevelHeading">
    <w:name w:val="H2 (Second Level Heading)"/>
    <w:basedOn w:val="Normal"/>
    <w:uiPriority w:val="99"/>
    <w:rsid w:val="00E23E90"/>
    <w:pPr>
      <w:suppressAutoHyphens/>
      <w:autoSpaceDE w:val="0"/>
      <w:autoSpaceDN w:val="0"/>
      <w:adjustRightInd w:val="0"/>
      <w:spacing w:after="115" w:line="340" w:lineRule="atLeast"/>
      <w:textAlignment w:val="center"/>
    </w:pPr>
    <w:rPr>
      <w:rFonts w:ascii="Myriad Pro" w:hAnsi="Myriad Pro" w:cs="Myriad Pro"/>
      <w:b/>
      <w:bCs/>
      <w:color w:val="000000"/>
      <w:sz w:val="30"/>
      <w:szCs w:val="30"/>
    </w:rPr>
  </w:style>
  <w:style w:type="paragraph" w:customStyle="1" w:styleId="B1BodyText">
    <w:name w:val="B1 (Body Text)"/>
    <w:basedOn w:val="Normal"/>
    <w:autoRedefine/>
    <w:uiPriority w:val="99"/>
    <w:qFormat/>
    <w:rsid w:val="007E42EF"/>
    <w:pPr>
      <w:suppressAutoHyphens/>
      <w:autoSpaceDE w:val="0"/>
      <w:autoSpaceDN w:val="0"/>
      <w:adjustRightInd w:val="0"/>
      <w:spacing w:after="60"/>
      <w:ind w:left="144"/>
      <w:jc w:val="both"/>
      <w:textAlignment w:val="center"/>
    </w:pPr>
    <w:rPr>
      <w:rFonts w:cs="Myriad Pro"/>
      <w:szCs w:val="19"/>
    </w:rPr>
  </w:style>
  <w:style w:type="character" w:customStyle="1" w:styleId="C3Strong">
    <w:name w:val="C3 (Strong)"/>
    <w:uiPriority w:val="99"/>
    <w:rsid w:val="00E23E90"/>
    <w:rPr>
      <w:rFonts w:ascii="Myriad Pro" w:hAnsi="Myriad Pro" w:cs="Myriad Pro"/>
      <w:b/>
      <w:bCs/>
    </w:rPr>
  </w:style>
  <w:style w:type="table" w:styleId="TableGrid">
    <w:name w:val="Table Grid"/>
    <w:basedOn w:val="TableNormal"/>
    <w:uiPriority w:val="59"/>
    <w:rsid w:val="00A31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3BulletList">
    <w:name w:val="B3 (Bullet List)"/>
    <w:basedOn w:val="Normal"/>
    <w:autoRedefine/>
    <w:uiPriority w:val="99"/>
    <w:qFormat/>
    <w:rsid w:val="00001456"/>
    <w:pPr>
      <w:numPr>
        <w:numId w:val="12"/>
      </w:numPr>
      <w:suppressAutoHyphens/>
      <w:autoSpaceDE w:val="0"/>
      <w:autoSpaceDN w:val="0"/>
      <w:adjustRightInd w:val="0"/>
      <w:spacing w:after="60"/>
      <w:ind w:left="461" w:hanging="274"/>
      <w:textAlignment w:val="center"/>
    </w:pPr>
    <w:rPr>
      <w:rFonts w:cs="Myriad Pro"/>
      <w:szCs w:val="19"/>
    </w:rPr>
  </w:style>
  <w:style w:type="paragraph" w:styleId="ListParagraph">
    <w:name w:val="List Paragraph"/>
    <w:basedOn w:val="Normal"/>
    <w:autoRedefine/>
    <w:uiPriority w:val="34"/>
    <w:qFormat/>
    <w:rsid w:val="005F7376"/>
    <w:pPr>
      <w:numPr>
        <w:numId w:val="37"/>
      </w:numPr>
      <w:spacing w:after="0"/>
      <w:contextualSpacing/>
    </w:pPr>
  </w:style>
  <w:style w:type="paragraph" w:customStyle="1" w:styleId="THTableheader">
    <w:name w:val="TH (Table header)"/>
    <w:basedOn w:val="Normal"/>
    <w:autoRedefine/>
    <w:uiPriority w:val="99"/>
    <w:qFormat/>
    <w:rsid w:val="00E51C6F"/>
    <w:pPr>
      <w:tabs>
        <w:tab w:val="left" w:pos="220"/>
      </w:tabs>
      <w:suppressAutoHyphens/>
      <w:autoSpaceDE w:val="0"/>
      <w:autoSpaceDN w:val="0"/>
      <w:adjustRightInd w:val="0"/>
      <w:spacing w:before="60" w:after="60"/>
      <w:jc w:val="center"/>
      <w:textAlignment w:val="center"/>
    </w:pPr>
    <w:rPr>
      <w:rFonts w:ascii="Myriad Web Pro" w:hAnsi="Myriad Web Pro" w:cs="Myriad Pro"/>
      <w:b/>
      <w:bCs/>
      <w:color w:val="FFFFFF" w:themeColor="background1"/>
      <w:szCs w:val="24"/>
    </w:rPr>
  </w:style>
  <w:style w:type="character" w:customStyle="1" w:styleId="C6Footnote">
    <w:name w:val="C6 (Footnote)"/>
    <w:uiPriority w:val="99"/>
    <w:rsid w:val="00E23E90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9101DD"/>
    <w:rPr>
      <w:rFonts w:asciiTheme="majorHAnsi" w:eastAsiaTheme="majorEastAsia" w:hAnsiTheme="majorHAnsi" w:cstheme="majorBidi"/>
      <w:b/>
      <w:bCs/>
      <w:iCs/>
      <w:color w:val="9A3B26" w:themeColor="accent5"/>
      <w:sz w:val="20"/>
    </w:rPr>
  </w:style>
  <w:style w:type="paragraph" w:customStyle="1" w:styleId="FCFigureCaption">
    <w:name w:val="FC (Figure Caption)"/>
    <w:autoRedefine/>
    <w:uiPriority w:val="99"/>
    <w:qFormat/>
    <w:rsid w:val="00707D6F"/>
    <w:pPr>
      <w:spacing w:after="120" w:line="240" w:lineRule="auto"/>
    </w:pPr>
    <w:rPr>
      <w:rFonts w:cs="Myriad Pro"/>
      <w:i/>
      <w:iCs/>
      <w:color w:val="4D4D4D" w:themeColor="background2"/>
      <w:sz w:val="16"/>
      <w:szCs w:val="16"/>
    </w:rPr>
  </w:style>
  <w:style w:type="character" w:customStyle="1" w:styleId="C4Emphasis">
    <w:name w:val="C4 (Emphasis)"/>
    <w:uiPriority w:val="99"/>
    <w:rsid w:val="00764F77"/>
    <w:rPr>
      <w:rFonts w:ascii="Myriad Pro" w:hAnsi="Myriad Pro" w:cs="Myriad Pro"/>
      <w:i/>
      <w:iCs/>
    </w:rPr>
  </w:style>
  <w:style w:type="paragraph" w:styleId="Header">
    <w:name w:val="header"/>
    <w:basedOn w:val="Normal"/>
    <w:link w:val="HeaderChar"/>
    <w:uiPriority w:val="99"/>
    <w:unhideWhenUsed/>
    <w:rsid w:val="009F12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2E6"/>
    <w:rPr>
      <w:color w:val="000000" w:themeColor="text2"/>
      <w:sz w:val="19"/>
    </w:rPr>
  </w:style>
  <w:style w:type="paragraph" w:styleId="Footer">
    <w:name w:val="footer"/>
    <w:next w:val="NoSpacing"/>
    <w:link w:val="FooterChar"/>
    <w:autoRedefine/>
    <w:uiPriority w:val="99"/>
    <w:unhideWhenUsed/>
    <w:qFormat/>
    <w:rsid w:val="000A72AD"/>
    <w:pPr>
      <w:tabs>
        <w:tab w:val="center" w:pos="4680"/>
        <w:tab w:val="right" w:pos="9360"/>
      </w:tabs>
      <w:spacing w:after="0" w:line="270" w:lineRule="exact"/>
      <w:ind w:left="2160"/>
    </w:pPr>
    <w:rPr>
      <w:color w:val="FFFFFF" w:themeColor="background1"/>
      <w:sz w:val="19"/>
    </w:rPr>
  </w:style>
  <w:style w:type="character" w:customStyle="1" w:styleId="FooterChar">
    <w:name w:val="Footer Char"/>
    <w:basedOn w:val="DefaultParagraphFont"/>
    <w:link w:val="Footer"/>
    <w:uiPriority w:val="99"/>
    <w:rsid w:val="000A72AD"/>
    <w:rPr>
      <w:color w:val="FFFFFF" w:themeColor="background1"/>
      <w:sz w:val="19"/>
    </w:rPr>
  </w:style>
  <w:style w:type="paragraph" w:customStyle="1" w:styleId="B4BulletListSecondLevel">
    <w:name w:val="B4 (Bullet List Second Level)"/>
    <w:basedOn w:val="B3BulletList"/>
    <w:autoRedefine/>
    <w:uiPriority w:val="99"/>
    <w:qFormat/>
    <w:rsid w:val="00001456"/>
    <w:pPr>
      <w:numPr>
        <w:numId w:val="13"/>
      </w:numPr>
      <w:ind w:hanging="274"/>
    </w:pPr>
  </w:style>
  <w:style w:type="character" w:customStyle="1" w:styleId="C5StrongEmphasis">
    <w:name w:val="C5 (Strong Emphasis)"/>
    <w:uiPriority w:val="99"/>
    <w:rsid w:val="00A8023E"/>
    <w:rPr>
      <w:b/>
      <w:bCs/>
      <w:i/>
      <w:iCs/>
    </w:rPr>
  </w:style>
  <w:style w:type="paragraph" w:customStyle="1" w:styleId="PQPullQuote">
    <w:name w:val="PQ (Pull Quote)"/>
    <w:basedOn w:val="Normal"/>
    <w:uiPriority w:val="99"/>
    <w:rsid w:val="009838D9"/>
    <w:pPr>
      <w:suppressAutoHyphens/>
      <w:autoSpaceDE w:val="0"/>
      <w:autoSpaceDN w:val="0"/>
      <w:adjustRightInd w:val="0"/>
      <w:spacing w:after="180" w:line="360" w:lineRule="atLeast"/>
      <w:textAlignment w:val="center"/>
    </w:pPr>
    <w:rPr>
      <w:rFonts w:ascii="Myriad Pro" w:hAnsi="Myriad Pro" w:cs="Myriad Pro"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qFormat/>
    <w:rsid w:val="007A1471"/>
    <w:rPr>
      <w:rFonts w:ascii="Myriad Web Pro" w:hAnsi="Myriad Web Pro"/>
      <w:color w:val="000000" w:themeColor="text2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678F"/>
    <w:rPr>
      <w:color w:val="000000" w:themeColor="followedHyperlink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B92899"/>
    <w:rPr>
      <w:i/>
      <w:iCs/>
      <w:color w:val="007D57" w:themeColor="accent3"/>
      <w:sz w:val="28"/>
    </w:rPr>
  </w:style>
  <w:style w:type="paragraph" w:customStyle="1" w:styleId="Reference">
    <w:name w:val="Reference"/>
    <w:basedOn w:val="Normal"/>
    <w:qFormat/>
    <w:rsid w:val="00B92899"/>
    <w:pPr>
      <w:spacing w:line="180" w:lineRule="exact"/>
    </w:pPr>
    <w:rPr>
      <w:sz w:val="14"/>
      <w:szCs w:val="14"/>
    </w:rPr>
  </w:style>
  <w:style w:type="paragraph" w:customStyle="1" w:styleId="DataLabel">
    <w:name w:val="Data Label"/>
    <w:basedOn w:val="Normal"/>
    <w:qFormat/>
    <w:rsid w:val="00B92899"/>
    <w:pPr>
      <w:spacing w:line="180" w:lineRule="exact"/>
    </w:pPr>
    <w:rPr>
      <w:color w:val="4971F2" w:themeColor="accent2"/>
      <w:sz w:val="14"/>
      <w:szCs w:val="14"/>
    </w:rPr>
  </w:style>
  <w:style w:type="paragraph" w:customStyle="1" w:styleId="FigureContent">
    <w:name w:val="Figure Content"/>
    <w:basedOn w:val="FCFigureCaption"/>
    <w:qFormat/>
    <w:rsid w:val="00B92899"/>
    <w:rPr>
      <w:rFonts w:asciiTheme="majorHAnsi" w:hAnsiTheme="majorHAnsi"/>
      <w:color w:val="404040" w:themeColor="text2" w:themeTint="BF"/>
    </w:rPr>
  </w:style>
  <w:style w:type="paragraph" w:customStyle="1" w:styleId="PhotoCaption">
    <w:name w:val="Photo Caption"/>
    <w:autoRedefine/>
    <w:qFormat/>
    <w:rsid w:val="00BF0222"/>
    <w:pPr>
      <w:spacing w:after="0" w:line="240" w:lineRule="auto"/>
    </w:pPr>
    <w:rPr>
      <w:rFonts w:asciiTheme="majorHAnsi" w:hAnsiTheme="majorHAnsi" w:cs="Myriad Pro"/>
      <w:i/>
      <w:iCs/>
      <w:color w:val="4D4D4D" w:themeColor="background2"/>
      <w:sz w:val="16"/>
      <w:szCs w:val="16"/>
    </w:rPr>
  </w:style>
  <w:style w:type="character" w:styleId="Emphasis">
    <w:name w:val="Emphasis"/>
    <w:basedOn w:val="DefaultParagraphFont"/>
    <w:uiPriority w:val="20"/>
    <w:rsid w:val="007A1471"/>
    <w:rPr>
      <w:i/>
      <w:iCs/>
    </w:rPr>
  </w:style>
  <w:style w:type="paragraph" w:customStyle="1" w:styleId="ChartHeading">
    <w:name w:val="Chart Heading"/>
    <w:basedOn w:val="Heading3"/>
    <w:qFormat/>
    <w:rsid w:val="00DE4CB2"/>
    <w:pPr>
      <w:spacing w:after="200"/>
    </w:pPr>
    <w:rPr>
      <w:color w:val="002060" w:themeColor="accent6"/>
      <w:sz w:val="28"/>
      <w:szCs w:val="28"/>
    </w:rPr>
  </w:style>
  <w:style w:type="paragraph" w:styleId="Caption">
    <w:name w:val="caption"/>
    <w:basedOn w:val="PhotoCaption"/>
    <w:next w:val="Normal"/>
    <w:uiPriority w:val="35"/>
    <w:unhideWhenUsed/>
    <w:qFormat/>
    <w:rsid w:val="00DE4CB2"/>
    <w:rPr>
      <w:color w:val="191919" w:themeColor="text2" w:themeTint="E6"/>
      <w:sz w:val="18"/>
    </w:rPr>
  </w:style>
  <w:style w:type="character" w:styleId="IntenseEmphasis">
    <w:name w:val="Intense Emphasis"/>
    <w:basedOn w:val="DefaultParagraphFont"/>
    <w:uiPriority w:val="21"/>
    <w:rsid w:val="00DE4CB2"/>
    <w:rPr>
      <w:b/>
      <w:bCs/>
      <w:i/>
      <w:iCs/>
      <w:color w:val="005DAA" w:themeColor="accent1"/>
    </w:rPr>
  </w:style>
  <w:style w:type="character" w:styleId="Strong">
    <w:name w:val="Strong"/>
    <w:basedOn w:val="DefaultParagraphFont"/>
    <w:uiPriority w:val="22"/>
    <w:rsid w:val="007A1471"/>
    <w:rPr>
      <w:b/>
      <w:bCs/>
    </w:rPr>
  </w:style>
  <w:style w:type="paragraph" w:styleId="NoSpacing">
    <w:name w:val="No Spacing"/>
    <w:uiPriority w:val="1"/>
    <w:rsid w:val="009C1D51"/>
    <w:pPr>
      <w:spacing w:after="0" w:line="240" w:lineRule="auto"/>
    </w:pPr>
    <w:rPr>
      <w:color w:val="000000" w:themeColor="text2"/>
      <w:sz w:val="19"/>
    </w:rPr>
  </w:style>
  <w:style w:type="numbering" w:customStyle="1" w:styleId="L2">
    <w:name w:val="L2"/>
    <w:basedOn w:val="NoList"/>
    <w:uiPriority w:val="99"/>
    <w:rsid w:val="007B2FE6"/>
    <w:pPr>
      <w:numPr>
        <w:numId w:val="16"/>
      </w:numPr>
    </w:pPr>
  </w:style>
  <w:style w:type="paragraph" w:styleId="BodyTextIndent">
    <w:name w:val="Body Text Indent"/>
    <w:basedOn w:val="Normal"/>
    <w:link w:val="BodyTextIndentChar"/>
    <w:autoRedefine/>
    <w:uiPriority w:val="99"/>
    <w:unhideWhenUsed/>
    <w:rsid w:val="009101DD"/>
    <w:pPr>
      <w:ind w:left="144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101DD"/>
    <w:rPr>
      <w:color w:val="000000" w:themeColor="text2"/>
      <w:sz w:val="19"/>
    </w:rPr>
  </w:style>
  <w:style w:type="paragraph" w:styleId="ListNumber">
    <w:name w:val="List Number"/>
    <w:basedOn w:val="Normal"/>
    <w:autoRedefine/>
    <w:uiPriority w:val="99"/>
    <w:unhideWhenUsed/>
    <w:rsid w:val="00B11653"/>
    <w:pPr>
      <w:contextualSpacing/>
    </w:pPr>
  </w:style>
  <w:style w:type="paragraph" w:styleId="ListNumber2">
    <w:name w:val="List Number 2"/>
    <w:basedOn w:val="Normal"/>
    <w:autoRedefine/>
    <w:uiPriority w:val="99"/>
    <w:unhideWhenUsed/>
    <w:rsid w:val="00001456"/>
    <w:pPr>
      <w:numPr>
        <w:numId w:val="27"/>
      </w:numPr>
      <w:spacing w:after="60"/>
      <w:ind w:left="634" w:hanging="274"/>
      <w:contextualSpacing/>
    </w:pPr>
  </w:style>
  <w:style w:type="paragraph" w:styleId="ListNumber3">
    <w:name w:val="List Number 3"/>
    <w:basedOn w:val="Normal"/>
    <w:autoRedefine/>
    <w:uiPriority w:val="99"/>
    <w:unhideWhenUsed/>
    <w:rsid w:val="00001456"/>
    <w:pPr>
      <w:numPr>
        <w:numId w:val="28"/>
      </w:numPr>
      <w:spacing w:after="60"/>
      <w:ind w:left="907" w:hanging="187"/>
      <w:contextualSpacing/>
    </w:pPr>
  </w:style>
  <w:style w:type="character" w:customStyle="1" w:styleId="C7Hyperlink">
    <w:name w:val="C7 (Hyperlink)"/>
    <w:uiPriority w:val="99"/>
    <w:rsid w:val="004C4415"/>
    <w:rPr>
      <w:color w:val="000000"/>
      <w:u w:val="thick"/>
    </w:rPr>
  </w:style>
  <w:style w:type="paragraph" w:styleId="Bibliography">
    <w:name w:val="Bibliography"/>
    <w:basedOn w:val="Normal"/>
    <w:next w:val="Normal"/>
    <w:uiPriority w:val="37"/>
    <w:semiHidden/>
    <w:unhideWhenUsed/>
    <w:rsid w:val="001C0534"/>
  </w:style>
  <w:style w:type="paragraph" w:styleId="BlockText">
    <w:name w:val="Block Text"/>
    <w:basedOn w:val="Normal"/>
    <w:uiPriority w:val="99"/>
    <w:semiHidden/>
    <w:unhideWhenUsed/>
    <w:rsid w:val="001C0534"/>
    <w:pPr>
      <w:pBdr>
        <w:top w:val="single" w:sz="2" w:space="10" w:color="005DAA" w:themeColor="accent1" w:shadow="1"/>
        <w:left w:val="single" w:sz="2" w:space="10" w:color="005DAA" w:themeColor="accent1" w:shadow="1"/>
        <w:bottom w:val="single" w:sz="2" w:space="10" w:color="005DAA" w:themeColor="accent1" w:shadow="1"/>
        <w:right w:val="single" w:sz="2" w:space="10" w:color="005DAA" w:themeColor="accent1" w:shadow="1"/>
      </w:pBdr>
      <w:ind w:left="1152" w:right="1152"/>
    </w:pPr>
    <w:rPr>
      <w:rFonts w:eastAsiaTheme="minorEastAsia"/>
      <w:i/>
      <w:iCs/>
      <w:color w:val="005DA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C0534"/>
  </w:style>
  <w:style w:type="character" w:customStyle="1" w:styleId="BodyTextChar">
    <w:name w:val="Body Text Char"/>
    <w:basedOn w:val="DefaultParagraphFont"/>
    <w:link w:val="BodyText"/>
    <w:uiPriority w:val="99"/>
    <w:semiHidden/>
    <w:rsid w:val="001C0534"/>
    <w:rPr>
      <w:color w:val="000000" w:themeColor="text2"/>
      <w:sz w:val="19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C0534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C0534"/>
    <w:rPr>
      <w:color w:val="000000" w:themeColor="text2"/>
      <w:sz w:val="19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C0534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C0534"/>
    <w:rPr>
      <w:color w:val="00000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C0534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C0534"/>
    <w:rPr>
      <w:color w:val="000000" w:themeColor="text2"/>
      <w:sz w:val="19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C0534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C0534"/>
    <w:rPr>
      <w:color w:val="000000" w:themeColor="text2"/>
      <w:sz w:val="19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C0534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C0534"/>
    <w:rPr>
      <w:color w:val="000000" w:themeColor="text2"/>
      <w:sz w:val="19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C0534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C0534"/>
    <w:rPr>
      <w:color w:val="000000" w:themeColor="text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C0534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C0534"/>
    <w:rPr>
      <w:color w:val="000000" w:themeColor="text2"/>
      <w:sz w:val="19"/>
    </w:rPr>
  </w:style>
  <w:style w:type="paragraph" w:styleId="CommentText">
    <w:name w:val="annotation text"/>
    <w:basedOn w:val="Normal"/>
    <w:link w:val="CommentTextChar"/>
    <w:uiPriority w:val="99"/>
    <w:unhideWhenUsed/>
    <w:rsid w:val="001C0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0534"/>
    <w:rPr>
      <w:color w:val="000000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534"/>
    <w:rPr>
      <w:b/>
      <w:bCs/>
      <w:color w:val="000000" w:themeColor="text2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C0534"/>
  </w:style>
  <w:style w:type="character" w:customStyle="1" w:styleId="DateChar">
    <w:name w:val="Date Char"/>
    <w:basedOn w:val="DefaultParagraphFont"/>
    <w:link w:val="Date"/>
    <w:uiPriority w:val="99"/>
    <w:semiHidden/>
    <w:rsid w:val="001C0534"/>
    <w:rPr>
      <w:color w:val="000000" w:themeColor="text2"/>
      <w:sz w:val="1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0534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0534"/>
    <w:rPr>
      <w:rFonts w:ascii="Tahoma" w:hAnsi="Tahoma" w:cs="Tahoma"/>
      <w:color w:val="000000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C0534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C0534"/>
    <w:rPr>
      <w:color w:val="000000" w:themeColor="text2"/>
      <w:sz w:val="19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053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0534"/>
    <w:rPr>
      <w:color w:val="000000" w:themeColor="text2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C0534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C0534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C053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0534"/>
    <w:rPr>
      <w:color w:val="000000" w:themeColor="text2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534"/>
    <w:rPr>
      <w:rFonts w:asciiTheme="majorHAnsi" w:eastAsiaTheme="majorEastAsia" w:hAnsiTheme="majorHAnsi" w:cstheme="majorBidi"/>
      <w:i/>
      <w:iCs/>
      <w:color w:val="002E54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534"/>
    <w:rPr>
      <w:rFonts w:asciiTheme="majorHAnsi" w:eastAsiaTheme="majorEastAsia" w:hAnsiTheme="majorHAnsi" w:cstheme="majorBidi"/>
      <w:i/>
      <w:iCs/>
      <w:color w:val="3E7CF1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534"/>
    <w:rPr>
      <w:rFonts w:asciiTheme="majorHAnsi" w:eastAsiaTheme="majorEastAsia" w:hAnsiTheme="majorHAnsi" w:cstheme="majorBidi"/>
      <w:color w:val="3E7CF1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534"/>
    <w:rPr>
      <w:rFonts w:asciiTheme="majorHAnsi" w:eastAsiaTheme="majorEastAsia" w:hAnsiTheme="majorHAnsi" w:cstheme="majorBidi"/>
      <w:i/>
      <w:iCs/>
      <w:color w:val="3E7CF1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C053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C0534"/>
    <w:rPr>
      <w:i/>
      <w:iCs/>
      <w:color w:val="000000" w:themeColor="text2"/>
      <w:sz w:val="1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053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0534"/>
    <w:rPr>
      <w:rFonts w:ascii="Consolas" w:hAnsi="Consolas" w:cs="Consolas"/>
      <w:color w:val="000000" w:themeColor="text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C0534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C0534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C0534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C0534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C0534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C0534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C0534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C0534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C0534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C053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1C0534"/>
    <w:pPr>
      <w:pBdr>
        <w:bottom w:val="single" w:sz="4" w:space="4" w:color="005DAA" w:themeColor="accent1"/>
      </w:pBdr>
      <w:spacing w:before="200" w:after="280"/>
      <w:ind w:left="936" w:right="936"/>
    </w:pPr>
    <w:rPr>
      <w:b/>
      <w:bCs/>
      <w:i/>
      <w:iCs/>
      <w:color w:val="005DA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534"/>
    <w:rPr>
      <w:b/>
      <w:bCs/>
      <w:i/>
      <w:iCs/>
      <w:color w:val="005DAA" w:themeColor="accent1"/>
      <w:sz w:val="19"/>
    </w:rPr>
  </w:style>
  <w:style w:type="paragraph" w:styleId="List">
    <w:name w:val="List"/>
    <w:basedOn w:val="Normal"/>
    <w:uiPriority w:val="99"/>
    <w:semiHidden/>
    <w:unhideWhenUsed/>
    <w:rsid w:val="001C053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C053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C053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C053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C053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C0534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C0534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C0534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C0534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C0534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C0534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C0534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C0534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C0534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C0534"/>
    <w:pPr>
      <w:ind w:left="1800"/>
      <w:contextualSpacing/>
    </w:pPr>
  </w:style>
  <w:style w:type="paragraph" w:styleId="ListNumber4">
    <w:name w:val="List Number 4"/>
    <w:basedOn w:val="Normal"/>
    <w:uiPriority w:val="99"/>
    <w:semiHidden/>
    <w:unhideWhenUsed/>
    <w:rsid w:val="001C0534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C0534"/>
    <w:pPr>
      <w:numPr>
        <w:numId w:val="3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C0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color w:val="000000" w:themeColor="text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C0534"/>
    <w:rPr>
      <w:rFonts w:ascii="Consolas" w:hAnsi="Consolas" w:cs="Consolas"/>
      <w:color w:val="000000" w:themeColor="text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C0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C0534"/>
    <w:rPr>
      <w:rFonts w:asciiTheme="majorHAnsi" w:eastAsiaTheme="majorEastAsia" w:hAnsiTheme="majorHAnsi" w:cstheme="majorBidi"/>
      <w:color w:val="000000" w:themeColor="text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C053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C053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C053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C0534"/>
    <w:rPr>
      <w:color w:val="000000" w:themeColor="text2"/>
      <w:sz w:val="1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C053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C0534"/>
    <w:rPr>
      <w:rFonts w:ascii="Consolas" w:hAnsi="Consolas" w:cs="Consolas"/>
      <w:color w:val="000000" w:themeColor="text2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C053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C0534"/>
    <w:rPr>
      <w:color w:val="000000" w:themeColor="text2"/>
      <w:sz w:val="19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C0534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C0534"/>
    <w:rPr>
      <w:color w:val="000000" w:themeColor="text2"/>
      <w:sz w:val="19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C0534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C0534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C053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C053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C0534"/>
    <w:pPr>
      <w:spacing w:after="100"/>
      <w:ind w:left="19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C0534"/>
    <w:pPr>
      <w:spacing w:after="100"/>
      <w:ind w:left="3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C0534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C0534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C0534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C0534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C0534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C0534"/>
    <w:pPr>
      <w:spacing w:after="100"/>
      <w:ind w:left="15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534"/>
    <w:pPr>
      <w:keepNext/>
      <w:keepLines/>
      <w:spacing w:before="480"/>
      <w:ind w:left="0"/>
      <w:contextualSpacing w:val="0"/>
      <w:outlineLvl w:val="9"/>
    </w:pPr>
    <w:rPr>
      <w:rFonts w:asciiTheme="majorHAnsi" w:hAnsiTheme="majorHAnsi"/>
      <w:bCs/>
      <w:color w:val="00457F" w:themeColor="accent1" w:themeShade="BF"/>
      <w:spacing w:val="0"/>
      <w:kern w:val="0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DC1F40"/>
    <w:rPr>
      <w:sz w:val="16"/>
      <w:szCs w:val="16"/>
    </w:rPr>
  </w:style>
  <w:style w:type="paragraph" w:styleId="Revision">
    <w:name w:val="Revision"/>
    <w:hidden/>
    <w:uiPriority w:val="99"/>
    <w:semiHidden/>
    <w:rsid w:val="001A3175"/>
    <w:pPr>
      <w:spacing w:after="0" w:line="240" w:lineRule="auto"/>
    </w:pPr>
    <w:rPr>
      <w:color w:val="000000" w:themeColor="text2"/>
      <w:sz w:val="19"/>
    </w:rPr>
  </w:style>
  <w:style w:type="character" w:styleId="Mention">
    <w:name w:val="Mention"/>
    <w:basedOn w:val="DefaultParagraphFont"/>
    <w:uiPriority w:val="99"/>
    <w:unhideWhenUsed/>
    <w:rsid w:val="003C2FE3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D6F68"/>
    <w:rPr>
      <w:color w:val="605E5C"/>
      <w:shd w:val="clear" w:color="auto" w:fill="E1DFDD"/>
    </w:rPr>
  </w:style>
  <w:style w:type="character" w:customStyle="1" w:styleId="Style3">
    <w:name w:val="Style3"/>
    <w:basedOn w:val="DefaultParagraphFont"/>
    <w:uiPriority w:val="1"/>
    <w:rsid w:val="00F10B37"/>
    <w:rPr>
      <w:rFonts w:ascii="Arial" w:hAnsi="Arial"/>
      <w:color w:val="auto"/>
      <w:sz w:val="22"/>
    </w:rPr>
  </w:style>
  <w:style w:type="character" w:customStyle="1" w:styleId="Style4">
    <w:name w:val="Style4"/>
    <w:basedOn w:val="DefaultParagraphFont"/>
    <w:uiPriority w:val="1"/>
    <w:rsid w:val="00995D35"/>
    <w:rPr>
      <w:rFonts w:ascii="Arial" w:hAnsi="Arial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c.gov/grants/documents/budget-preparation-guidance.pdf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g1\AppData\Local\Microsoft\Windows\Temporary%20Internet%20Files\Content.IE5\4T3KIL8S\CDC_OD_2pg_2ln_MSfactsheet_Template%5b1%5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https://www.cdc.gov/grants/documents/budget-preparation-guidance.pdf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FE4A6DDAB6441868FF9576FFB294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5B5AD-BEE4-4D7E-95E5-7C6FC79B696B}"/>
      </w:docPartPr>
      <w:docPartBody>
        <w:p w:rsidR="008021D3" w:rsidRDefault="006B109D" w:rsidP="006B109D">
          <w:pPr>
            <w:pStyle w:val="9FE4A6DDAB6441868FF9576FFB29433D"/>
          </w:pPr>
          <w:r w:rsidRPr="00A710E3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Click to enter a date.</w:t>
          </w:r>
        </w:p>
      </w:docPartBody>
    </w:docPart>
    <w:docPart>
      <w:docPartPr>
        <w:name w:val="CA98B38C481D42C4B0C24ED177657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AF64-7F9F-43F9-BE2E-4591BD0A8F0E}"/>
      </w:docPartPr>
      <w:docPartBody>
        <w:p w:rsidR="008021D3" w:rsidRDefault="006B109D" w:rsidP="006B109D">
          <w:pPr>
            <w:pStyle w:val="CA98B38C481D42C4B0C24ED177657253"/>
          </w:pPr>
          <w:r w:rsidRPr="00297D8E">
            <w:rPr>
              <w:rFonts w:ascii="Arial" w:hAnsi="Arial" w:cs="Arial"/>
              <w:i/>
              <w:iCs/>
              <w:color w:val="00439C"/>
              <w:sz w:val="22"/>
            </w:rPr>
            <w:t>Enter Award Number: (e.g. NU50CK000XXX)</w:t>
          </w:r>
        </w:p>
      </w:docPartBody>
    </w:docPart>
    <w:docPart>
      <w:docPartPr>
        <w:name w:val="9B212904DA5C48F2A0B18F221BAF7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0E731-C87C-4CC3-BB8F-B7B40A6E8054}"/>
      </w:docPartPr>
      <w:docPartBody>
        <w:p w:rsidR="008021D3" w:rsidRDefault="006B109D" w:rsidP="006B109D">
          <w:pPr>
            <w:pStyle w:val="9B212904DA5C48F2A0B18F221BAF7AD7"/>
          </w:pPr>
          <w:r w:rsidRPr="00D441B9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Enter NOFO Number and Title</w:t>
          </w:r>
        </w:p>
      </w:docPartBody>
    </w:docPart>
    <w:docPart>
      <w:docPartPr>
        <w:name w:val="DB369A6002E746B3A801713D479EB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3C64F-5AD1-4266-948B-94424A47D35E}"/>
      </w:docPartPr>
      <w:docPartBody>
        <w:p w:rsidR="008021D3" w:rsidRDefault="006B109D" w:rsidP="006B109D">
          <w:pPr>
            <w:pStyle w:val="DB369A6002E746B3A801713D479EB0A7"/>
          </w:pPr>
          <w:r w:rsidRPr="00C52766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Click here and enter dollar amount</w:t>
          </w:r>
        </w:p>
      </w:docPartBody>
    </w:docPart>
    <w:docPart>
      <w:docPartPr>
        <w:name w:val="9A67BBD8859D459A84DDF38463F63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E4463-D1B2-4C76-93AC-AC90973A29AB}"/>
      </w:docPartPr>
      <w:docPartBody>
        <w:p w:rsidR="008021D3" w:rsidRDefault="006B109D" w:rsidP="006B109D">
          <w:pPr>
            <w:pStyle w:val="9A67BBD8859D459A84DDF38463F63ADD"/>
          </w:pPr>
          <w:r w:rsidRPr="00723CBD">
            <w:rPr>
              <w:rFonts w:ascii="Arial" w:eastAsia="Myriad Web Pro" w:hAnsi="Arial" w:cs="Arial"/>
              <w:i/>
              <w:iCs/>
              <w:color w:val="00439C"/>
              <w:sz w:val="22"/>
            </w:rPr>
            <w:t>Enter Budget Year</w:t>
          </w:r>
        </w:p>
      </w:docPartBody>
    </w:docPart>
    <w:docPart>
      <w:docPartPr>
        <w:name w:val="D7CBD2579D1540108470F21AFF86B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B1B7E-40A7-4EC9-AC92-EA920A89FB92}"/>
      </w:docPartPr>
      <w:docPartBody>
        <w:p w:rsidR="008021D3" w:rsidRDefault="006B109D" w:rsidP="006B109D">
          <w:pPr>
            <w:pStyle w:val="D7CBD2579D1540108470F21AFF86BD39"/>
          </w:pPr>
          <w:r w:rsidRPr="00723CBD">
            <w:rPr>
              <w:rFonts w:ascii="Arial" w:eastAsia="Myriad Web Pro" w:hAnsi="Arial" w:cs="Arial"/>
              <w:i/>
              <w:iCs/>
              <w:color w:val="00439C"/>
              <w:sz w:val="22"/>
            </w:rPr>
            <w:t>Enter Budget Year</w:t>
          </w:r>
        </w:p>
      </w:docPartBody>
    </w:docPart>
    <w:docPart>
      <w:docPartPr>
        <w:name w:val="F04CC6387A5F43A09AE645415B661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9A66B-D731-40E7-ACDA-FA6E8518357A}"/>
      </w:docPartPr>
      <w:docPartBody>
        <w:p w:rsidR="008021D3" w:rsidRDefault="006B109D" w:rsidP="006B109D">
          <w:pPr>
            <w:pStyle w:val="F04CC6387A5F43A09AE645415B661153"/>
          </w:pPr>
          <w:r>
            <w:rPr>
              <w:rFonts w:ascii="Arial" w:eastAsia="Myriad Web Pro" w:hAnsi="Arial" w:cs="Arial"/>
              <w:i/>
              <w:iCs/>
              <w:color w:val="00439C"/>
              <w:sz w:val="22"/>
            </w:rPr>
            <w:t>Click here and e</w:t>
          </w:r>
          <w:r w:rsidRPr="00D34B5C">
            <w:rPr>
              <w:rFonts w:ascii="Arial" w:eastAsia="Myriad Web Pro" w:hAnsi="Arial" w:cs="Arial"/>
              <w:i/>
              <w:iCs/>
              <w:color w:val="00439C"/>
              <w:sz w:val="22"/>
            </w:rPr>
            <w:t>nter reason for unobligated amount</w:t>
          </w:r>
          <w:r>
            <w:rPr>
              <w:rFonts w:ascii="Arial" w:eastAsia="Myriad Web Pro" w:hAnsi="Arial" w:cs="Arial"/>
              <w:i/>
              <w:iCs/>
              <w:color w:val="00439C"/>
              <w:sz w:val="22"/>
            </w:rPr>
            <w:t>.</w:t>
          </w:r>
        </w:p>
      </w:docPartBody>
    </w:docPart>
    <w:docPart>
      <w:docPartPr>
        <w:name w:val="37A25E34972A46FC8A0CA8958E147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9C9B3-6A77-4977-9637-749FF560B8E4}"/>
      </w:docPartPr>
      <w:docPartBody>
        <w:p w:rsidR="008021D3" w:rsidRDefault="006B109D" w:rsidP="006B109D">
          <w:pPr>
            <w:pStyle w:val="37A25E34972A46FC8A0CA8958E147DD7"/>
          </w:pPr>
          <w:r w:rsidRPr="78DB85B1">
            <w:rPr>
              <w:rFonts w:ascii="Arial" w:hAnsi="Arial" w:cs="Arial"/>
              <w:i/>
              <w:iCs/>
              <w:color w:val="00439C"/>
              <w:sz w:val="22"/>
            </w:rPr>
            <w:t xml:space="preserve">Click here and add the reason for the request; a statement </w:t>
          </w:r>
          <w:r>
            <w:rPr>
              <w:rFonts w:ascii="Arial" w:hAnsi="Arial" w:cs="Arial"/>
              <w:i/>
              <w:iCs/>
              <w:color w:val="00439C"/>
              <w:sz w:val="22"/>
            </w:rPr>
            <w:t>confirming</w:t>
          </w:r>
          <w:r w:rsidRPr="78DB85B1">
            <w:rPr>
              <w:rFonts w:ascii="Arial" w:hAnsi="Arial" w:cs="Arial"/>
              <w:i/>
              <w:iCs/>
              <w:color w:val="00439C"/>
              <w:sz w:val="22"/>
            </w:rPr>
            <w:t xml:space="preserve"> the action remains within the scope of the Notice of Funding Opportunity; and if funding will be used to support the ongoing activities of the grant/cooperative agreement. Provide a projected timeline to support the use of funds in the current budget period.</w:t>
          </w:r>
        </w:p>
      </w:docPartBody>
    </w:docPart>
    <w:docPart>
      <w:docPartPr>
        <w:name w:val="47E2A1E0D2BD4AC2B9896D9861B1F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E5706-DFA4-407D-9BE4-A964B5D4AFCA}"/>
      </w:docPartPr>
      <w:docPartBody>
        <w:p w:rsidR="008021D3" w:rsidRDefault="006B109D" w:rsidP="006B109D">
          <w:pPr>
            <w:pStyle w:val="47E2A1E0D2BD4AC2B9896D9861B1FE64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03DA4DD02878421EBF3E465483D8C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1E623-C000-4480-9DAE-378CCFD9BD5D}"/>
      </w:docPartPr>
      <w:docPartBody>
        <w:p w:rsidR="008021D3" w:rsidRDefault="006B109D" w:rsidP="006B109D">
          <w:pPr>
            <w:pStyle w:val="03DA4DD02878421EBF3E465483D8C215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274270C4AA424E6393DE779AA27B9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6014F-51E6-4749-B73D-A6A0FFCE4BB5}"/>
      </w:docPartPr>
      <w:docPartBody>
        <w:p w:rsidR="008021D3" w:rsidRDefault="006B109D" w:rsidP="006B109D">
          <w:pPr>
            <w:pStyle w:val="274270C4AA424E6393DE779AA27B959C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C5D1F2D9229041B3945DA24458C78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68285-5BCB-4498-9C62-5DE5457C8743}"/>
      </w:docPartPr>
      <w:docPartBody>
        <w:p w:rsidR="008021D3" w:rsidRDefault="006B109D" w:rsidP="006B109D">
          <w:pPr>
            <w:pStyle w:val="C5D1F2D9229041B3945DA24458C7845E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5D2403CFEA344724A563BC4439F13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5650C-B8CF-4A60-8559-7F983B479C4F}"/>
      </w:docPartPr>
      <w:docPartBody>
        <w:p w:rsidR="008021D3" w:rsidRDefault="006B109D" w:rsidP="006B109D">
          <w:pPr>
            <w:pStyle w:val="5D2403CFEA344724A563BC4439F1308A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AC297E68F46B4436A036FBA2BB5E1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25690-A17B-4A29-B89B-FB6A0439A438}"/>
      </w:docPartPr>
      <w:docPartBody>
        <w:p w:rsidR="008021D3" w:rsidRDefault="006B109D" w:rsidP="006B109D">
          <w:pPr>
            <w:pStyle w:val="AC297E68F46B4436A036FBA2BB5E17ED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92F8C238AC484C87BBE3CAD392D20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6F308-22A7-47AC-830B-4EADE4F0137F}"/>
      </w:docPartPr>
      <w:docPartBody>
        <w:p w:rsidR="008021D3" w:rsidRDefault="006B109D" w:rsidP="006B109D">
          <w:pPr>
            <w:pStyle w:val="92F8C238AC484C87BBE3CAD392D203D8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625F8208958249C2BE1034940E155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A4B49-4A2D-412F-99F7-7F2195C04D5A}"/>
      </w:docPartPr>
      <w:docPartBody>
        <w:p w:rsidR="008021D3" w:rsidRDefault="006B109D" w:rsidP="006B109D">
          <w:pPr>
            <w:pStyle w:val="625F8208958249C2BE1034940E155092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A0CCD236A2CB42B8854952285E3A9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5ABEB-94F4-4389-8661-74F4382A6237}"/>
      </w:docPartPr>
      <w:docPartBody>
        <w:p w:rsidR="008021D3" w:rsidRDefault="006B109D" w:rsidP="006B109D">
          <w:pPr>
            <w:pStyle w:val="A0CCD236A2CB42B8854952285E3A9C7F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9FB7B7A7AD1D447E82467A7D96391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6DF7D-BDEC-42B3-9E42-FE1EEC9CEE10}"/>
      </w:docPartPr>
      <w:docPartBody>
        <w:p w:rsidR="008021D3" w:rsidRDefault="006B109D" w:rsidP="006B109D">
          <w:pPr>
            <w:pStyle w:val="9FB7B7A7AD1D447E82467A7D96391A9E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E4450B0751914942A67EDA6C19B22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17660-A121-4452-9EC1-91F0F1397F39}"/>
      </w:docPartPr>
      <w:docPartBody>
        <w:p w:rsidR="008021D3" w:rsidRDefault="006B109D" w:rsidP="006B109D">
          <w:pPr>
            <w:pStyle w:val="E4450B0751914942A67EDA6C19B22450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870E0BBA0AD748B0A5365C27C634C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1FC9A-F42C-49BB-A15C-C5442EBE4F56}"/>
      </w:docPartPr>
      <w:docPartBody>
        <w:p w:rsidR="008021D3" w:rsidRDefault="006B109D" w:rsidP="006B109D">
          <w:pPr>
            <w:pStyle w:val="870E0BBA0AD748B0A5365C27C634CCC6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C0036CE5809A43209B27CE9A34074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FAC37-ACE9-4A2B-A675-320F60C5E166}"/>
      </w:docPartPr>
      <w:docPartBody>
        <w:p w:rsidR="008021D3" w:rsidRDefault="006B109D" w:rsidP="006B109D">
          <w:pPr>
            <w:pStyle w:val="C0036CE5809A43209B27CE9A3407421F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E4231092FFF74A2EABA78E0EA9C37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5B4E2-AC07-4B69-9E87-09156EA66989}"/>
      </w:docPartPr>
      <w:docPartBody>
        <w:p w:rsidR="008021D3" w:rsidRDefault="006B109D" w:rsidP="006B109D">
          <w:pPr>
            <w:pStyle w:val="E4231092FFF74A2EABA78E0EA9C370B3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D18D0FD3496148588DCC91FF509E8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B8DE0-841A-4BDC-B064-40F7F6D1EA5F}"/>
      </w:docPartPr>
      <w:docPartBody>
        <w:p w:rsidR="008021D3" w:rsidRDefault="006B109D" w:rsidP="006B109D">
          <w:pPr>
            <w:pStyle w:val="D18D0FD3496148588DCC91FF509E8EFF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71BB8C26B21944C39F821EB637F5C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38772-D938-4CB9-9BE4-1A996A98F58D}"/>
      </w:docPartPr>
      <w:docPartBody>
        <w:p w:rsidR="008021D3" w:rsidRDefault="006B109D" w:rsidP="006B109D">
          <w:pPr>
            <w:pStyle w:val="71BB8C26B21944C39F821EB637F5C524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0EB28BEE19934B2E93B8BADA7FA24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00070-67D1-40E6-91BF-826019913AE2}"/>
      </w:docPartPr>
      <w:docPartBody>
        <w:p w:rsidR="008021D3" w:rsidRDefault="006B109D" w:rsidP="006B109D">
          <w:pPr>
            <w:pStyle w:val="0EB28BEE19934B2E93B8BADA7FA2437A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5D42A8AF6D024512AE8973C1F59BC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F30C1-4BF2-4831-9B6B-29FCA30747F9}"/>
      </w:docPartPr>
      <w:docPartBody>
        <w:p w:rsidR="008021D3" w:rsidRDefault="006B109D" w:rsidP="006B109D">
          <w:pPr>
            <w:pStyle w:val="5D42A8AF6D024512AE8973C1F59BC87F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7AFE7CEA2DFC42DCAB4375E34E3CD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99E4E-D8F7-4BC9-8615-81F478B8519F}"/>
      </w:docPartPr>
      <w:docPartBody>
        <w:p w:rsidR="008021D3" w:rsidRDefault="006B109D" w:rsidP="006B109D">
          <w:pPr>
            <w:pStyle w:val="7AFE7CEA2DFC42DCAB4375E34E3CD9F3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AAB7B8DF9B264517A86865B5ACD44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4F980-F20C-4380-B015-719DC2F924CE}"/>
      </w:docPartPr>
      <w:docPartBody>
        <w:p w:rsidR="008021D3" w:rsidRDefault="006B109D" w:rsidP="006B109D">
          <w:pPr>
            <w:pStyle w:val="AAB7B8DF9B264517A86865B5ACD44E23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96C662045772485CB84ABD71754DA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EEE26-8381-4408-8047-2BA28DBF52D0}"/>
      </w:docPartPr>
      <w:docPartBody>
        <w:p w:rsidR="008021D3" w:rsidRDefault="006B109D" w:rsidP="006B109D">
          <w:pPr>
            <w:pStyle w:val="96C662045772485CB84ABD71754DAFCD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BB3FF3F23F7B4AE0B9E74B3750AE2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D9934-A14F-4970-8213-0F9275223D8B}"/>
      </w:docPartPr>
      <w:docPartBody>
        <w:p w:rsidR="008021D3" w:rsidRDefault="006B109D" w:rsidP="006B109D">
          <w:pPr>
            <w:pStyle w:val="BB3FF3F23F7B4AE0B9E74B3750AE2FDD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967C8E15EFFE4A3FA94D50E0F6A97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47633-B7DC-4DC0-96C4-089395F0A66D}"/>
      </w:docPartPr>
      <w:docPartBody>
        <w:p w:rsidR="008021D3" w:rsidRDefault="006B109D" w:rsidP="006B109D">
          <w:pPr>
            <w:pStyle w:val="967C8E15EFFE4A3FA94D50E0F6A9769F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0C592B4F23FF42E8BD26A9BD3311B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426BF-F23F-40C3-8329-6090EDF4D81A}"/>
      </w:docPartPr>
      <w:docPartBody>
        <w:p w:rsidR="008021D3" w:rsidRDefault="006B109D" w:rsidP="006B109D">
          <w:pPr>
            <w:pStyle w:val="0C592B4F23FF42E8BD26A9BD3311B01D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F693AB2418C4408CAFDD6861E041F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C4F4-A662-4CCD-A369-4676B46965B5}"/>
      </w:docPartPr>
      <w:docPartBody>
        <w:p w:rsidR="008021D3" w:rsidRDefault="006B109D" w:rsidP="006B109D">
          <w:pPr>
            <w:pStyle w:val="F693AB2418C4408CAFDD6861E041F7A8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5DC07CAB4023450F81280AD473930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AB2F-E16E-4F6D-95FA-F2F5A3E4C53F}"/>
      </w:docPartPr>
      <w:docPartBody>
        <w:p w:rsidR="008021D3" w:rsidRDefault="006B109D" w:rsidP="006B109D">
          <w:pPr>
            <w:pStyle w:val="5DC07CAB4023450F81280AD47393002E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62B0F93799E4465E844765BE4CD45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AAD90-1961-4237-8B96-5EB2A3B07D46}"/>
      </w:docPartPr>
      <w:docPartBody>
        <w:p w:rsidR="008021D3" w:rsidRDefault="006B109D" w:rsidP="006B109D">
          <w:pPr>
            <w:pStyle w:val="62B0F93799E4465E844765BE4CD45225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6C3FAD8AFA574D33A4511ED4B14D1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816F2-22F2-4CDE-AA1C-84C229B006F5}"/>
      </w:docPartPr>
      <w:docPartBody>
        <w:p w:rsidR="008021D3" w:rsidRDefault="006B109D" w:rsidP="006B109D">
          <w:pPr>
            <w:pStyle w:val="6C3FAD8AFA574D33A4511ED4B14D184B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E9A976B542DA4399B133E548202B6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3A48E-0F05-487B-BDB0-8071CE375E39}"/>
      </w:docPartPr>
      <w:docPartBody>
        <w:p w:rsidR="008021D3" w:rsidRDefault="006B109D" w:rsidP="006B109D">
          <w:pPr>
            <w:pStyle w:val="E9A976B542DA4399B133E548202B615E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13985612EAAA46F0B3A986925BC18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A5DE6-864F-4005-9D56-F7BB2AB92254}"/>
      </w:docPartPr>
      <w:docPartBody>
        <w:p w:rsidR="008021D3" w:rsidRDefault="006B109D" w:rsidP="006B109D">
          <w:pPr>
            <w:pStyle w:val="13985612EAAA46F0B3A986925BC18C39"/>
          </w:pPr>
          <w:r w:rsidRPr="00CE1A20">
            <w:rPr>
              <w:rFonts w:ascii="Arial" w:hAnsi="Arial" w:cs="Arial"/>
              <w:color w:val="00439C"/>
              <w:sz w:val="22"/>
            </w:rPr>
            <w:t>0</w:t>
          </w:r>
        </w:p>
      </w:docPartBody>
    </w:docPart>
    <w:docPart>
      <w:docPartPr>
        <w:name w:val="6715AA895A5C40378D33A0336042E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50497-E88E-4342-896B-2CD7791842BA}"/>
      </w:docPartPr>
      <w:docPartBody>
        <w:p w:rsidR="008021D3" w:rsidRDefault="006B109D" w:rsidP="006B109D">
          <w:pPr>
            <w:pStyle w:val="6715AA895A5C40378D33A0336042E746"/>
          </w:pPr>
          <w:r w:rsidRPr="00136F30">
            <w:rPr>
              <w:rFonts w:ascii="Arial" w:hAnsi="Arial" w:cs="Arial"/>
              <w:i/>
              <w:iCs/>
              <w:color w:val="00439C"/>
              <w:sz w:val="22"/>
            </w:rPr>
            <w:t>Click here and add budget narrative outlining the proposed changes, following the CDC Budget Preparation Gu</w:t>
          </w:r>
          <w:r>
            <w:rPr>
              <w:rFonts w:ascii="Arial" w:hAnsi="Arial" w:cs="Arial"/>
              <w:i/>
              <w:iCs/>
              <w:color w:val="00439C"/>
              <w:sz w:val="22"/>
            </w:rPr>
            <w:t>i</w:t>
          </w:r>
          <w:r w:rsidRPr="00136F30">
            <w:rPr>
              <w:rFonts w:ascii="Arial" w:hAnsi="Arial" w:cs="Arial"/>
              <w:i/>
              <w:iCs/>
              <w:color w:val="00439C"/>
              <w:sz w:val="22"/>
            </w:rPr>
            <w:t>dance (</w:t>
          </w:r>
          <w:hyperlink r:id="rId4" w:history="1">
            <w:r w:rsidRPr="007E75C1">
              <w:rPr>
                <w:rStyle w:val="Hyperlink"/>
                <w:rFonts w:ascii="Arial" w:hAnsi="Arial" w:cs="Arial"/>
                <w:i/>
                <w:iCs/>
                <w:sz w:val="22"/>
              </w:rPr>
              <w:t>https://www.cdc.gov/grants/documents/budget-preparation-guidance.pdf</w:t>
            </w:r>
          </w:hyperlink>
          <w:r w:rsidRPr="00136F30">
            <w:rPr>
              <w:rFonts w:ascii="Arial" w:hAnsi="Arial" w:cs="Arial"/>
              <w:i/>
              <w:iCs/>
              <w:color w:val="00439C"/>
              <w:sz w:val="22"/>
            </w:rPr>
            <w:t>).</w:t>
          </w:r>
          <w:r>
            <w:rPr>
              <w:rFonts w:ascii="Arial" w:hAnsi="Arial" w:cs="Arial"/>
              <w:i/>
              <w:iCs/>
              <w:color w:val="00439C"/>
              <w:sz w:val="22"/>
            </w:rPr>
            <w:t xml:space="preserve"> </w:t>
          </w:r>
        </w:p>
      </w:docPartBody>
    </w:docPart>
    <w:docPart>
      <w:docPartPr>
        <w:name w:val="102A9867EF2D40F7B472B60571444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5735E-51E0-4F25-8195-186E772784A8}"/>
      </w:docPartPr>
      <w:docPartBody>
        <w:p w:rsidR="008021D3" w:rsidRDefault="006B109D" w:rsidP="006B109D">
          <w:pPr>
            <w:pStyle w:val="102A9867EF2D40F7B472B60571444DD8"/>
          </w:pPr>
          <w:r w:rsidRPr="00A940C9">
            <w:rPr>
              <w:rStyle w:val="PlaceholderText"/>
              <w:rFonts w:ascii="Arial" w:hAnsi="Arial" w:cs="Arial"/>
              <w:i/>
              <w:iCs/>
              <w:color w:val="00439C"/>
              <w:sz w:val="22"/>
            </w:rPr>
            <w:t>Click here and enter the contact name, number, and email.</w:t>
          </w:r>
        </w:p>
      </w:docPartBody>
    </w:docPart>
    <w:docPart>
      <w:docPartPr>
        <w:name w:val="91DEB07A1BD24F30B6AD9FA90556A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DD552-6141-4B09-B0AD-5C1895F16912}"/>
      </w:docPartPr>
      <w:docPartBody>
        <w:p w:rsidR="008021D3" w:rsidRDefault="006B109D" w:rsidP="006B109D">
          <w:pPr>
            <w:pStyle w:val="91DEB07A1BD24F30B6AD9FA90556A548"/>
          </w:pPr>
          <w:r w:rsidRPr="00BB0EE4">
            <w:rPr>
              <w:rFonts w:ascii="Arial" w:eastAsia="Myriad Web Pro" w:hAnsi="Arial" w:cs="Arial"/>
              <w:i/>
              <w:iCs/>
              <w:color w:val="00439C"/>
              <w:sz w:val="22"/>
            </w:rPr>
            <w:t>Click here and enter name of authorized organizational representative</w:t>
          </w:r>
          <w:r w:rsidRPr="004F3F3E">
            <w:rPr>
              <w:rFonts w:ascii="Arial" w:eastAsia="Myriad Web Pro" w:hAnsi="Arial" w:cs="Arial"/>
              <w:i/>
              <w:iCs/>
              <w:color w:val="4472C4" w:themeColor="accent1"/>
              <w:sz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Times New Roman"/>
    <w:charset w:val="00"/>
    <w:family w:val="swiss"/>
    <w:pitch w:val="variable"/>
    <w:sig w:usb0="8000002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539"/>
    <w:rsid w:val="00574539"/>
    <w:rsid w:val="006B109D"/>
    <w:rsid w:val="008021D3"/>
    <w:rsid w:val="00FF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109D"/>
    <w:rPr>
      <w:color w:val="808080"/>
    </w:rPr>
  </w:style>
  <w:style w:type="character" w:styleId="Hyperlink">
    <w:name w:val="Hyperlink"/>
    <w:basedOn w:val="DefaultParagraphFont"/>
    <w:uiPriority w:val="99"/>
    <w:unhideWhenUsed/>
    <w:qFormat/>
    <w:rsid w:val="006B109D"/>
    <w:rPr>
      <w:rFonts w:ascii="Myriad Web Pro" w:hAnsi="Myriad Web Pro"/>
      <w:color w:val="44546A" w:themeColor="text2"/>
      <w:sz w:val="19"/>
      <w:u w:val="single"/>
    </w:rPr>
  </w:style>
  <w:style w:type="paragraph" w:customStyle="1" w:styleId="9FE4A6DDAB6441868FF9576FFB29433D17">
    <w:name w:val="9FE4A6DDAB6441868FF9576FFB29433D17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CA98B38C481D42C4B0C24ED17765725316">
    <w:name w:val="CA98B38C481D42C4B0C24ED1776572531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B212904DA5C48F2A0B18F221BAF7AD716">
    <w:name w:val="9B212904DA5C48F2A0B18F221BAF7AD71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DB369A6002E746B3A801713D479EB0A715">
    <w:name w:val="DB369A6002E746B3A801713D479EB0A715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A67BBD8859D459A84DDF38463F63ADD13">
    <w:name w:val="9A67BBD8859D459A84DDF38463F63ADD13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D7CBD2579D1540108470F21AFF86BD3913">
    <w:name w:val="D7CBD2579D1540108470F21AFF86BD3913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F04CC6387A5F43A09AE645415B66115311">
    <w:name w:val="F04CC6387A5F43A09AE645415B66115311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37A25E34972A46FC8A0CA8958E147DD710">
    <w:name w:val="37A25E34972A46FC8A0CA8958E147DD7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47E2A1E0D2BD4AC2B9896D9861B1FE6410">
    <w:name w:val="47E2A1E0D2BD4AC2B9896D9861B1FE64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4450B0751914942A67EDA6C19B224508">
    <w:name w:val="E4450B0751914942A67EDA6C19B22450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6C662045772485CB84ABD71754DAFCD6">
    <w:name w:val="96C662045772485CB84ABD71754DAFCD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3DA4DD02878421EBF3E465483D8C21510">
    <w:name w:val="03DA4DD02878421EBF3E465483D8C215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870E0BBA0AD748B0A5365C27C634CCC68">
    <w:name w:val="870E0BBA0AD748B0A5365C27C634CCC6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BB3FF3F23F7B4AE0B9E74B3750AE2FDD6">
    <w:name w:val="BB3FF3F23F7B4AE0B9E74B3750AE2FDD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274270C4AA424E6393DE779AA27B959C10">
    <w:name w:val="274270C4AA424E6393DE779AA27B959C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C0036CE5809A43209B27CE9A3407421F8">
    <w:name w:val="C0036CE5809A43209B27CE9A3407421F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67C8E15EFFE4A3FA94D50E0F6A9769F6">
    <w:name w:val="967C8E15EFFE4A3FA94D50E0F6A9769F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C5D1F2D9229041B3945DA24458C7845E10">
    <w:name w:val="C5D1F2D9229041B3945DA24458C7845E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4231092FFF74A2EABA78E0EA9C370B38">
    <w:name w:val="E4231092FFF74A2EABA78E0EA9C370B3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C592B4F23FF42E8BD26A9BD3311B01D6">
    <w:name w:val="0C592B4F23FF42E8BD26A9BD3311B01D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5D2403CFEA344724A563BC4439F1308A10">
    <w:name w:val="5D2403CFEA344724A563BC4439F1308A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D18D0FD3496148588DCC91FF509E8EFF8">
    <w:name w:val="D18D0FD3496148588DCC91FF509E8EFF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F693AB2418C4408CAFDD6861E041F7A86">
    <w:name w:val="F693AB2418C4408CAFDD6861E041F7A8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AC297E68F46B4436A036FBA2BB5E17ED10">
    <w:name w:val="AC297E68F46B4436A036FBA2BB5E17ED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71BB8C26B21944C39F821EB637F5C5248">
    <w:name w:val="71BB8C26B21944C39F821EB637F5C524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5DC07CAB4023450F81280AD47393002E6">
    <w:name w:val="5DC07CAB4023450F81280AD47393002E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2F8C238AC484C87BBE3CAD392D203D810">
    <w:name w:val="92F8C238AC484C87BBE3CAD392D203D8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EB28BEE19934B2E93B8BADA7FA2437A8">
    <w:name w:val="0EB28BEE19934B2E93B8BADA7FA2437A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62B0F93799E4465E844765BE4CD452256">
    <w:name w:val="62B0F93799E4465E844765BE4CD45225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625F8208958249C2BE1034940E15509210">
    <w:name w:val="625F8208958249C2BE1034940E155092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5D42A8AF6D024512AE8973C1F59BC87F8">
    <w:name w:val="5D42A8AF6D024512AE8973C1F59BC87F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6C3FAD8AFA574D33A4511ED4B14D184B6">
    <w:name w:val="6C3FAD8AFA574D33A4511ED4B14D184B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A0CCD236A2CB42B8854952285E3A9C7F10">
    <w:name w:val="A0CCD236A2CB42B8854952285E3A9C7F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7AFE7CEA2DFC42DCAB4375E34E3CD9F38">
    <w:name w:val="7AFE7CEA2DFC42DCAB4375E34E3CD9F3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9A976B542DA4399B133E548202B615E6">
    <w:name w:val="E9A976B542DA4399B133E548202B615E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FB7B7A7AD1D447E82467A7D96391A9E10">
    <w:name w:val="9FB7B7A7AD1D447E82467A7D96391A9E10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AAB7B8DF9B264517A86865B5ACD44E238">
    <w:name w:val="AAB7B8DF9B264517A86865B5ACD44E238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13985612EAAA46F0B3A986925BC18C396">
    <w:name w:val="13985612EAAA46F0B3A986925BC18C396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6715AA895A5C40378D33A0336042E7462">
    <w:name w:val="6715AA895A5C40378D33A0336042E7462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102A9867EF2D40F7B472B60571444DD82">
    <w:name w:val="102A9867EF2D40F7B472B60571444DD82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1DEB07A1BD24F30B6AD9FA90556A5481">
    <w:name w:val="91DEB07A1BD24F30B6AD9FA90556A5481"/>
    <w:rsid w:val="00574539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FE4A6DDAB6441868FF9576FFB29433D">
    <w:name w:val="9FE4A6DDAB6441868FF9576FFB29433D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CA98B38C481D42C4B0C24ED177657253">
    <w:name w:val="CA98B38C481D42C4B0C24ED177657253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B212904DA5C48F2A0B18F221BAF7AD7">
    <w:name w:val="9B212904DA5C48F2A0B18F221BAF7AD7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DB369A6002E746B3A801713D479EB0A7">
    <w:name w:val="DB369A6002E746B3A801713D479EB0A7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A67BBD8859D459A84DDF38463F63ADD">
    <w:name w:val="9A67BBD8859D459A84DDF38463F63ADD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D7CBD2579D1540108470F21AFF86BD39">
    <w:name w:val="D7CBD2579D1540108470F21AFF86BD39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F04CC6387A5F43A09AE645415B661153">
    <w:name w:val="F04CC6387A5F43A09AE645415B661153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37A25E34972A46FC8A0CA8958E147DD7">
    <w:name w:val="37A25E34972A46FC8A0CA8958E147DD7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47E2A1E0D2BD4AC2B9896D9861B1FE64">
    <w:name w:val="47E2A1E0D2BD4AC2B9896D9861B1FE64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4450B0751914942A67EDA6C19B22450">
    <w:name w:val="E4450B0751914942A67EDA6C19B22450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6C662045772485CB84ABD71754DAFCD">
    <w:name w:val="96C662045772485CB84ABD71754DAFCD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3DA4DD02878421EBF3E465483D8C215">
    <w:name w:val="03DA4DD02878421EBF3E465483D8C215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870E0BBA0AD748B0A5365C27C634CCC6">
    <w:name w:val="870E0BBA0AD748B0A5365C27C634CCC6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BB3FF3F23F7B4AE0B9E74B3750AE2FDD">
    <w:name w:val="BB3FF3F23F7B4AE0B9E74B3750AE2FDD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274270C4AA424E6393DE779AA27B959C">
    <w:name w:val="274270C4AA424E6393DE779AA27B959C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C0036CE5809A43209B27CE9A3407421F">
    <w:name w:val="C0036CE5809A43209B27CE9A3407421F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67C8E15EFFE4A3FA94D50E0F6A9769F">
    <w:name w:val="967C8E15EFFE4A3FA94D50E0F6A9769F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C5D1F2D9229041B3945DA24458C7845E">
    <w:name w:val="C5D1F2D9229041B3945DA24458C7845E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4231092FFF74A2EABA78E0EA9C370B3">
    <w:name w:val="E4231092FFF74A2EABA78E0EA9C370B3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C592B4F23FF42E8BD26A9BD3311B01D">
    <w:name w:val="0C592B4F23FF42E8BD26A9BD3311B01D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5D2403CFEA344724A563BC4439F1308A">
    <w:name w:val="5D2403CFEA344724A563BC4439F1308A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D18D0FD3496148588DCC91FF509E8EFF">
    <w:name w:val="D18D0FD3496148588DCC91FF509E8EFF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F693AB2418C4408CAFDD6861E041F7A8">
    <w:name w:val="F693AB2418C4408CAFDD6861E041F7A8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AC297E68F46B4436A036FBA2BB5E17ED">
    <w:name w:val="AC297E68F46B4436A036FBA2BB5E17ED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71BB8C26B21944C39F821EB637F5C524">
    <w:name w:val="71BB8C26B21944C39F821EB637F5C524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5DC07CAB4023450F81280AD47393002E">
    <w:name w:val="5DC07CAB4023450F81280AD47393002E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2F8C238AC484C87BBE3CAD392D203D8">
    <w:name w:val="92F8C238AC484C87BBE3CAD392D203D8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0EB28BEE19934B2E93B8BADA7FA2437A">
    <w:name w:val="0EB28BEE19934B2E93B8BADA7FA2437A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62B0F93799E4465E844765BE4CD45225">
    <w:name w:val="62B0F93799E4465E844765BE4CD45225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625F8208958249C2BE1034940E155092">
    <w:name w:val="625F8208958249C2BE1034940E155092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5D42A8AF6D024512AE8973C1F59BC87F">
    <w:name w:val="5D42A8AF6D024512AE8973C1F59BC87F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6C3FAD8AFA574D33A4511ED4B14D184B">
    <w:name w:val="6C3FAD8AFA574D33A4511ED4B14D184B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A0CCD236A2CB42B8854952285E3A9C7F">
    <w:name w:val="A0CCD236A2CB42B8854952285E3A9C7F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7AFE7CEA2DFC42DCAB4375E34E3CD9F3">
    <w:name w:val="7AFE7CEA2DFC42DCAB4375E34E3CD9F3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E9A976B542DA4399B133E548202B615E">
    <w:name w:val="E9A976B542DA4399B133E548202B615E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FB7B7A7AD1D447E82467A7D96391A9E">
    <w:name w:val="9FB7B7A7AD1D447E82467A7D96391A9E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AAB7B8DF9B264517A86865B5ACD44E23">
    <w:name w:val="AAB7B8DF9B264517A86865B5ACD44E23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13985612EAAA46F0B3A986925BC18C39">
    <w:name w:val="13985612EAAA46F0B3A986925BC18C39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6715AA895A5C40378D33A0336042E746">
    <w:name w:val="6715AA895A5C40378D33A0336042E746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102A9867EF2D40F7B472B60571444DD8">
    <w:name w:val="102A9867EF2D40F7B472B60571444DD8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  <w:style w:type="paragraph" w:customStyle="1" w:styleId="91DEB07A1BD24F30B6AD9FA90556A548">
    <w:name w:val="91DEB07A1BD24F30B6AD9FA90556A548"/>
    <w:rsid w:val="006B109D"/>
    <w:pPr>
      <w:spacing w:after="120" w:line="240" w:lineRule="auto"/>
    </w:pPr>
    <w:rPr>
      <w:rFonts w:eastAsiaTheme="minorHAnsi"/>
      <w:color w:val="44546A" w:themeColor="text2"/>
      <w:sz w:val="19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C/OD">
      <a:dk1>
        <a:srgbClr val="0F56DC"/>
      </a:dk1>
      <a:lt1>
        <a:srgbClr val="FFFFFF"/>
      </a:lt1>
      <a:dk2>
        <a:srgbClr val="000000"/>
      </a:dk2>
      <a:lt2>
        <a:srgbClr val="4D4D4D"/>
      </a:lt2>
      <a:accent1>
        <a:srgbClr val="005DAA"/>
      </a:accent1>
      <a:accent2>
        <a:srgbClr val="4971F2"/>
      </a:accent2>
      <a:accent3>
        <a:srgbClr val="007D57"/>
      </a:accent3>
      <a:accent4>
        <a:srgbClr val="7F7F7F"/>
      </a:accent4>
      <a:accent5>
        <a:srgbClr val="9A3B26"/>
      </a:accent5>
      <a:accent6>
        <a:srgbClr val="002060"/>
      </a:accent6>
      <a:hlink>
        <a:srgbClr val="000000"/>
      </a:hlink>
      <a:folHlink>
        <a:srgbClr val="000000"/>
      </a:folHlink>
    </a:clrScheme>
    <a:fontScheme name="CDC Myriad Web Pro">
      <a:majorFont>
        <a:latin typeface="Myriad Web Pro"/>
        <a:ea typeface=""/>
        <a:cs typeface=""/>
      </a:majorFont>
      <a:minorFont>
        <a:latin typeface="Myriad Web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40CE32443D04A8ED2295FECA84BEF" ma:contentTypeVersion="36" ma:contentTypeDescription="Create a new document." ma:contentTypeScope="" ma:versionID="e43c292ffeb2a6945bb58de00cd0aad4">
  <xsd:schema xmlns:xsd="http://www.w3.org/2001/XMLSchema" xmlns:xs="http://www.w3.org/2001/XMLSchema" xmlns:p="http://schemas.microsoft.com/office/2006/metadata/properties" xmlns:ns2="010c16f9-7756-49b4-a9d4-d26aa40a7ef6" xmlns:ns3="d5afd6ed-dffc-47fb-9498-53333e2fa0bd" xmlns:ns4="http://schemas.microsoft.com/sharepoint/v3/fields" targetNamespace="http://schemas.microsoft.com/office/2006/metadata/properties" ma:root="true" ma:fieldsID="5a1bdf4b4129a73c5310ed3c70511390" ns2:_="" ns3:_="" ns4:_="">
    <xsd:import namespace="010c16f9-7756-49b4-a9d4-d26aa40a7ef6"/>
    <xsd:import namespace="d5afd6ed-dffc-47fb-9498-53333e2fa0bd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Audiance" minOccurs="0"/>
                <xsd:element ref="ns2:DateCommunicationSent" minOccurs="0"/>
                <xsd:element ref="ns2:ApprovalRequir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4:_DCDateModified" minOccurs="0"/>
                <xsd:element ref="ns2:Upload_x0020_Frequency" minOccurs="0"/>
                <xsd:element ref="ns2:AwardType" minOccurs="0"/>
                <xsd:element ref="ns2:OGSBranch" minOccurs="0"/>
                <xsd:element ref="ns2:OGSTeamLeader" minOccurs="0"/>
                <xsd:element ref="ns2:OGSTeamLeaderLASTNAME" minOccurs="0"/>
                <xsd:element ref="ns2:ExceptionRequestDate_x002f_Time" minOccurs="0"/>
                <xsd:element ref="ns2:NOFO" minOccurs="0"/>
                <xsd:element ref="ns2:FundingMemoReceipt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c16f9-7756-49b4-a9d4-d26aa40a7ef6" elementFormDefault="qualified">
    <xsd:import namespace="http://schemas.microsoft.com/office/2006/documentManagement/types"/>
    <xsd:import namespace="http://schemas.microsoft.com/office/infopath/2007/PartnerControls"/>
    <xsd:element name="Audiance" ma:index="2" nillable="true" ma:displayName="Audience - Primary" ma:format="Dropdown" ma:internalName="Audia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S Champions"/>
                    <xsd:enumeration value="GSPOC"/>
                    <xsd:enumeration value="Management"/>
                    <xsd:enumeration value="OGS"/>
                    <xsd:enumeration value="PPWG"/>
                    <xsd:enumeration value="UGCI"/>
                    <xsd:enumeration value="Not Applicable"/>
                  </xsd:restriction>
                </xsd:simpleType>
              </xsd:element>
            </xsd:sequence>
          </xsd:extension>
        </xsd:complexContent>
      </xsd:complexType>
    </xsd:element>
    <xsd:element name="DateCommunicationSent" ma:index="3" nillable="true" ma:displayName="Date Communication Sent" ma:format="DateOnly" ma:internalName="DateCommunicationSent">
      <xsd:simpleType>
        <xsd:restriction base="dms:DateTime"/>
      </xsd:simpleType>
    </xsd:element>
    <xsd:element name="ApprovalRequired" ma:index="4" nillable="true" ma:displayName="Approval Required" ma:format="Dropdown" ma:internalName="ApprovalRequired">
      <xsd:simpleType>
        <xsd:restriction base="dms:Choice">
          <xsd:enumeration value="No"/>
          <xsd:enumeration value="Yes"/>
          <xsd:enumeration value="Not Applicable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Upload_x0020_Frequency" ma:index="19" nillable="true" ma:displayName="Upload Frequency" ma:description="Defines how often the file must be revised." ma:format="Dropdown" ma:internalName="Upload_x0020_Frequency">
      <xsd:simpleType>
        <xsd:restriction base="dms:Choice">
          <xsd:enumeration value="Daily"/>
          <xsd:enumeration value="Monthly"/>
          <xsd:enumeration value="Annually"/>
          <xsd:enumeration value="As needed"/>
          <xsd:enumeration value="Automated"/>
        </xsd:restriction>
      </xsd:simpleType>
    </xsd:element>
    <xsd:element name="AwardType" ma:index="20" nillable="true" ma:displayName="Award Type" ma:description="Indicate the type of the award - monetary or non-monetary." ma:format="Dropdown" ma:internalName="AwardType">
      <xsd:simpleType>
        <xsd:restriction base="dms:Choice">
          <xsd:enumeration value="Non-Monetary"/>
          <xsd:enumeration value="Monetary"/>
        </xsd:restriction>
      </xsd:simpleType>
    </xsd:element>
    <xsd:element name="OGSBranch" ma:index="21" nillable="true" ma:displayName="OGS Branch" ma:description="Select which branch the action(s) is/are associated?" ma:format="Dropdown" ma:internalName="OGSBranch">
      <xsd:simpleType>
        <xsd:restriction base="dms:Choice">
          <xsd:enumeration value="B1"/>
          <xsd:enumeration value="B2"/>
          <xsd:enumeration value="B3"/>
          <xsd:enumeration value="B4"/>
          <xsd:enumeration value="B5"/>
        </xsd:restriction>
      </xsd:simpleType>
    </xsd:element>
    <xsd:element name="OGSTeamLeader" ma:index="22" nillable="true" ma:displayName="OGS Team Leader FIRST NAME" ma:description="Insert the first name of the primary OGS Team Leader that will oversee and serve as the primary approver for the specified exception request. NOTE: Use the first name as listed in the Outlook Address  Book only." ma:format="Dropdown" ma:list="UserInfo" ma:SharePointGroup="0" ma:internalName="OGSTeamLea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GSTeamLeaderLASTNAME" ma:index="23" nillable="true" ma:displayName="OGS Team Leader LAST NAME" ma:description="Insert the last name of the primary OGS Team Leader that will oversee and serve as the primary approver for the specified exception request. NOTE: Use the last name as listed in the Outlook Address  Book only." ma:format="Dropdown" ma:list="UserInfo" ma:SharePointGroup="0" ma:internalName="OGSTeamLeaderLAST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ceptionRequestDate_x002f_Time" ma:index="24" nillable="true" ma:displayName="Exception Request Date/Time" ma:default="[today]" ma:description="Enter the date and time stamp of the original cycle time exception request." ma:format="DateTime" ma:internalName="ExceptionRequestDate_x002f_Time">
      <xsd:simpleType>
        <xsd:restriction base="dms:DateTime"/>
      </xsd:simpleType>
    </xsd:element>
    <xsd:element name="NOFO" ma:index="25" nillable="true" ma:displayName="NOFO" ma:description="Enter the NOFO number WITHOUT any hyphens (i.e., CD212102)." ma:format="Dropdown" ma:internalName="NOFO">
      <xsd:simpleType>
        <xsd:restriction base="dms:Text">
          <xsd:maxLength value="8"/>
        </xsd:restriction>
      </xsd:simpleType>
    </xsd:element>
    <xsd:element name="FundingMemoReceipt" ma:index="26" nillable="true" ma:displayName="Funding Memo Receipt" ma:description="Enter the date that the Funding Memo was received in OGS." ma:format="DateOnly" ma:internalName="FundingMemoReceipt">
      <xsd:simpleType>
        <xsd:restriction base="dms:DateTime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fd6ed-dffc-47fb-9498-53333e2fa0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9" nillable="true" ma:displayName="Taxonomy Catch All Column" ma:hidden="true" ma:list="{a6ef6566-2a0f-4d38-8afa-27985dced4cd}" ma:internalName="TaxCatchAll" ma:showField="CatchAllData" ma:web="d5afd6ed-dffc-47fb-9498-53333e2fa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18" nillable="true" ma:displayName="Date Modified" ma:default="[today]" ma:description="The date on which this resource was last modified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ance xmlns="010c16f9-7756-49b4-a9d4-d26aa40a7ef6" xsi:nil="true"/>
    <OGSTeamLeader xmlns="010c16f9-7756-49b4-a9d4-d26aa40a7ef6">
      <UserInfo>
        <DisplayName/>
        <AccountId xsi:nil="true"/>
        <AccountType/>
      </UserInfo>
    </OGSTeamLeader>
    <lcf76f155ced4ddcb4097134ff3c332f xmlns="010c16f9-7756-49b4-a9d4-d26aa40a7ef6">
      <Terms xmlns="http://schemas.microsoft.com/office/infopath/2007/PartnerControls"/>
    </lcf76f155ced4ddcb4097134ff3c332f>
    <_DCDateModified xmlns="http://schemas.microsoft.com/sharepoint/v3/fields">2023-09-29T18:12:04+00:00</_DCDateModified>
    <ApprovalRequired xmlns="010c16f9-7756-49b4-a9d4-d26aa40a7ef6" xsi:nil="true"/>
    <NOFO xmlns="010c16f9-7756-49b4-a9d4-d26aa40a7ef6" xsi:nil="true"/>
    <FundingMemoReceipt xmlns="010c16f9-7756-49b4-a9d4-d26aa40a7ef6" xsi:nil="true"/>
    <OGSTeamLeaderLASTNAME xmlns="010c16f9-7756-49b4-a9d4-d26aa40a7ef6">
      <UserInfo>
        <DisplayName/>
        <AccountId xsi:nil="true"/>
        <AccountType/>
      </UserInfo>
    </OGSTeamLeaderLASTNAME>
    <ExceptionRequestDate_x002f_Time xmlns="010c16f9-7756-49b4-a9d4-d26aa40a7ef6">2023-09-29T18:12:04+00:00</ExceptionRequestDate_x002f_Time>
    <DateCommunicationSent xmlns="010c16f9-7756-49b4-a9d4-d26aa40a7ef6" xsi:nil="true"/>
    <OGSBranch xmlns="010c16f9-7756-49b4-a9d4-d26aa40a7ef6" xsi:nil="true"/>
    <Upload_x0020_Frequency xmlns="010c16f9-7756-49b4-a9d4-d26aa40a7ef6" xsi:nil="true"/>
    <AwardType xmlns="010c16f9-7756-49b4-a9d4-d26aa40a7ef6" xsi:nil="true"/>
    <TaxCatchAll xmlns="d5afd6ed-dffc-47fb-9498-53333e2fa0bd" xsi:nil="true"/>
  </documentManagement>
</p:properties>
</file>

<file path=customXml/itemProps1.xml><?xml version="1.0" encoding="utf-8"?>
<ds:datastoreItem xmlns:ds="http://schemas.openxmlformats.org/officeDocument/2006/customXml" ds:itemID="{68567F5D-915A-463E-885D-353D9502D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c16f9-7756-49b4-a9d4-d26aa40a7ef6"/>
    <ds:schemaRef ds:uri="d5afd6ed-dffc-47fb-9498-53333e2fa0bd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6FD75E-B800-47C7-8B24-309FE0811A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84FC3E-511E-4E85-BC3D-5443EA4111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5E214E-F59A-462D-90DE-DBD8BCBEB39A}">
  <ds:schemaRefs>
    <ds:schemaRef ds:uri="http://schemas.microsoft.com/office/2006/metadata/properties"/>
    <ds:schemaRef ds:uri="http://schemas.microsoft.com/office/infopath/2007/PartnerControls"/>
    <ds:schemaRef ds:uri="010c16f9-7756-49b4-a9d4-d26aa40a7ef6"/>
    <ds:schemaRef ds:uri="http://schemas.microsoft.com/sharepoint/v3/fields"/>
    <ds:schemaRef ds:uri="d5afd6ed-dffc-47fb-9498-53333e2fa0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CDC_OD_2pg_2ln_MSfactsheet_Template[1]</Template>
  <TotalTime>117</TotalTime>
  <Pages>3</Pages>
  <Words>424</Words>
  <Characters>2479</Characters>
  <Application>Microsoft Office Word</Application>
  <DocSecurity>0</DocSecurity>
  <Lines>20</Lines>
  <Paragraphs>5</Paragraphs>
  <ScaleCrop>false</ScaleCrop>
  <Company>CDC</Company>
  <LinksUpToDate>false</LinksUpToDate>
  <CharactersWithSpaces>2898</CharactersWithSpaces>
  <SharedDoc>false</SharedDoc>
  <HLinks>
    <vt:vector size="6" baseType="variant">
      <vt:variant>
        <vt:i4>6160410</vt:i4>
      </vt:variant>
      <vt:variant>
        <vt:i4>0</vt:i4>
      </vt:variant>
      <vt:variant>
        <vt:i4>0</vt:i4>
      </vt:variant>
      <vt:variant>
        <vt:i4>5</vt:i4>
      </vt:variant>
      <vt:variant>
        <vt:lpwstr>https://www.cdc.gov/grants/documents/budget-preparation-guidance.pdf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Requesting Carryover of Funds</dc:title>
  <dc:subject/>
  <dc:creator>CDC User</dc:creator>
  <cp:keywords/>
  <cp:lastModifiedBy>Brawner, Stacey B. (CDC/OCOO/OFR/OPPC)</cp:lastModifiedBy>
  <cp:revision>212</cp:revision>
  <cp:lastPrinted>2015-10-28T06:53:00Z</cp:lastPrinted>
  <dcterms:created xsi:type="dcterms:W3CDTF">2023-09-29T21:45:00Z</dcterms:created>
  <dcterms:modified xsi:type="dcterms:W3CDTF">2023-12-11T14:43:00Z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0x010100AF940CE32443D04A8ED2295FECA84BEF</vt:lpwstr>
  </property>
  <property fmtid="{D5CDD505-2E9C-101B-9397-08002B2CF9AE}" pid="3" name="_dlc_DocIdItemGuid">
    <vt:lpwstr>77a28573-5ca3-4505-b765-c71b5dd1c8a3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SetDate">
    <vt:lpwstr>2023-08-01T15:34:19Z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iteId">
    <vt:lpwstr>9ce70869-60db-44fd-abe8-d2767077fc8f</vt:lpwstr>
  </property>
  <property fmtid="{D5CDD505-2E9C-101B-9397-08002B2CF9AE}" pid="9" name="MSIP_Label_7b94a7b8-f06c-4dfe-bdcc-9b548fd58c31_ActionId">
    <vt:lpwstr>b5f506fb-a961-41f1-9668-85f404911d37</vt:lpwstr>
  </property>
  <property fmtid="{D5CDD505-2E9C-101B-9397-08002B2CF9AE}" pid="10" name="MSIP_Label_7b94a7b8-f06c-4dfe-bdcc-9b548fd58c31_ContentBits">
    <vt:lpwstr>0</vt:lpwstr>
  </property>
  <property fmtid="{D5CDD505-2E9C-101B-9397-08002B2CF9AE}" pid="11" name="MediaServiceImageTags">
    <vt:lpwstr/>
  </property>
</Properties>
</file>