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7AA80" w14:textId="004F3B28" w:rsidR="00040753" w:rsidRDefault="00B56171" w:rsidP="00EA2D59">
      <w:pPr>
        <w:tabs>
          <w:tab w:val="left" w:pos="5720"/>
        </w:tabs>
        <w:spacing w:after="0"/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</w:pPr>
      <w:r>
        <w:rPr>
          <w:rStyle w:val="normaltextrun"/>
          <w:rFonts w:ascii="Arial" w:hAnsi="Arial" w:cs="Arial"/>
          <w:b/>
          <w:color w:val="00439C"/>
          <w:sz w:val="32"/>
          <w:szCs w:val="32"/>
        </w:rPr>
        <w:t xml:space="preserve">Prior Approval </w:t>
      </w:r>
      <w:r w:rsidR="004F3414" w:rsidRPr="55EE53BF">
        <w:rPr>
          <w:rStyle w:val="normaltextrun"/>
          <w:rFonts w:ascii="Arial" w:hAnsi="Arial" w:cs="Arial"/>
          <w:b/>
          <w:color w:val="00439C"/>
          <w:sz w:val="32"/>
          <w:szCs w:val="32"/>
        </w:rPr>
        <w:t>Budget</w:t>
      </w:r>
      <w:r w:rsidR="004F3414" w:rsidRPr="002A6B23"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  <w:t xml:space="preserve"> Revision</w:t>
      </w:r>
      <w:r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  <w:t>:</w:t>
      </w:r>
      <w:r w:rsidR="00624444"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  <w:t xml:space="preserve">Cover Letter </w:t>
      </w:r>
      <w:r w:rsidR="000C7822" w:rsidRPr="002A6B23">
        <w:rPr>
          <w:rStyle w:val="normaltextrun"/>
          <w:rFonts w:ascii="Arial" w:hAnsi="Arial" w:cs="Arial"/>
          <w:b/>
          <w:bCs/>
          <w:color w:val="00439C"/>
          <w:sz w:val="32"/>
          <w:szCs w:val="32"/>
          <w:shd w:val="clear" w:color="auto" w:fill="FFFFFF"/>
        </w:rPr>
        <w:t>Template</w:t>
      </w:r>
      <w:bookmarkStart w:id="0" w:name="_Hlk109642560"/>
    </w:p>
    <w:p w14:paraId="51DFEFA8" w14:textId="186AD2B4" w:rsidR="00F573D3" w:rsidRPr="00E91CA5" w:rsidRDefault="000D6F33" w:rsidP="00F573D3">
      <w:pPr>
        <w:spacing w:before="100" w:beforeAutospacing="1" w:after="100" w:afterAutospacing="1"/>
        <w:rPr>
          <w:rFonts w:ascii="Arial" w:eastAsia="Times New Roman" w:hAnsi="Arial" w:cs="Arial"/>
          <w:i/>
          <w:iCs/>
          <w:color w:val="00439C"/>
          <w:sz w:val="22"/>
        </w:rPr>
      </w:pPr>
      <w:r>
        <w:rPr>
          <w:rFonts w:ascii="Arial" w:eastAsia="Times New Roman" w:hAnsi="Arial" w:cs="Arial"/>
          <w:i/>
          <w:iCs/>
          <w:color w:val="00439C"/>
          <w:sz w:val="22"/>
        </w:rPr>
        <w:t>Please r</w:t>
      </w:r>
      <w:r w:rsidR="00526F12">
        <w:rPr>
          <w:rFonts w:ascii="Arial" w:eastAsia="Times New Roman" w:hAnsi="Arial" w:cs="Arial"/>
          <w:i/>
          <w:iCs/>
          <w:color w:val="00439C"/>
          <w:sz w:val="22"/>
        </w:rPr>
        <w:t>eview these i</w:t>
      </w:r>
      <w:r w:rsidR="008C073E">
        <w:rPr>
          <w:rFonts w:ascii="Arial" w:eastAsia="Times New Roman" w:hAnsi="Arial" w:cs="Arial"/>
          <w:i/>
          <w:iCs/>
          <w:color w:val="00439C"/>
          <w:sz w:val="22"/>
        </w:rPr>
        <w:t>nstructions</w:t>
      </w:r>
      <w:r w:rsidR="00F573D3" w:rsidRPr="00750895">
        <w:rPr>
          <w:rFonts w:ascii="Arial" w:eastAsia="Times New Roman" w:hAnsi="Arial" w:cs="Arial"/>
          <w:i/>
          <w:iCs/>
          <w:color w:val="00439C"/>
          <w:sz w:val="22"/>
        </w:rPr>
        <w:t xml:space="preserve"> </w:t>
      </w:r>
      <w:r w:rsidR="00526F12">
        <w:rPr>
          <w:rFonts w:ascii="Arial" w:eastAsia="Times New Roman" w:hAnsi="Arial" w:cs="Arial"/>
          <w:i/>
          <w:iCs/>
          <w:color w:val="00439C"/>
          <w:sz w:val="22"/>
        </w:rPr>
        <w:t xml:space="preserve">before </w:t>
      </w:r>
      <w:r w:rsidR="00C145DE" w:rsidRPr="00750895">
        <w:rPr>
          <w:rFonts w:ascii="Arial" w:eastAsia="Times New Roman" w:hAnsi="Arial" w:cs="Arial"/>
          <w:i/>
          <w:iCs/>
          <w:color w:val="00439C"/>
          <w:sz w:val="22"/>
        </w:rPr>
        <w:t>using th</w:t>
      </w:r>
      <w:r w:rsidR="00E3744F">
        <w:rPr>
          <w:rFonts w:ascii="Arial" w:eastAsia="Times New Roman" w:hAnsi="Arial" w:cs="Arial"/>
          <w:i/>
          <w:iCs/>
          <w:color w:val="00439C"/>
          <w:sz w:val="22"/>
        </w:rPr>
        <w:t>e</w:t>
      </w:r>
      <w:r w:rsidR="00C145DE"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template for prior approval </w:t>
      </w:r>
      <w:r w:rsidR="000E0DF2">
        <w:rPr>
          <w:rFonts w:ascii="Arial" w:eastAsia="Times New Roman" w:hAnsi="Arial" w:cs="Arial"/>
          <w:i/>
          <w:iCs/>
          <w:color w:val="00439C"/>
          <w:sz w:val="22"/>
        </w:rPr>
        <w:t xml:space="preserve">budget </w:t>
      </w:r>
      <w:r w:rsidR="00C145DE" w:rsidRPr="00E91CA5">
        <w:rPr>
          <w:rFonts w:ascii="Arial" w:eastAsia="Times New Roman" w:hAnsi="Arial" w:cs="Arial"/>
          <w:i/>
          <w:iCs/>
          <w:color w:val="00439C"/>
          <w:sz w:val="22"/>
        </w:rPr>
        <w:t>amendment requests</w:t>
      </w:r>
      <w:r w:rsidR="00C83D7E">
        <w:rPr>
          <w:rFonts w:ascii="Arial" w:eastAsia="Times New Roman" w:hAnsi="Arial" w:cs="Arial"/>
          <w:i/>
          <w:iCs/>
          <w:color w:val="00439C"/>
          <w:sz w:val="22"/>
        </w:rPr>
        <w:t>.</w:t>
      </w:r>
      <w:r w:rsidR="00C145DE">
        <w:rPr>
          <w:rFonts w:ascii="Arial" w:eastAsia="Times New Roman" w:hAnsi="Arial" w:cs="Arial"/>
          <w:i/>
          <w:color w:val="00439C"/>
          <w:sz w:val="22"/>
        </w:rPr>
        <w:t xml:space="preserve"> </w:t>
      </w:r>
    </w:p>
    <w:p w14:paraId="04B6137C" w14:textId="5AA73555" w:rsidR="000C3EF2" w:rsidRPr="000C3EF2" w:rsidRDefault="00780A70" w:rsidP="00F573D3">
      <w:pPr>
        <w:spacing w:before="100" w:beforeAutospacing="1" w:after="100" w:afterAutospacing="1"/>
        <w:rPr>
          <w:rFonts w:ascii="Arial" w:hAnsi="Arial" w:cs="Arial"/>
          <w:i/>
          <w:color w:val="00439C"/>
          <w:sz w:val="22"/>
        </w:rPr>
      </w:pPr>
      <w:r w:rsidRPr="00E91CA5">
        <w:rPr>
          <w:rFonts w:ascii="Arial" w:eastAsia="Times New Roman" w:hAnsi="Arial" w:cs="Arial"/>
          <w:i/>
          <w:iCs/>
          <w:color w:val="00439C"/>
          <w:sz w:val="22"/>
        </w:rPr>
        <w:t>To fill out the template, please use</w:t>
      </w:r>
      <w:r w:rsidR="001A0681"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the </w:t>
      </w:r>
      <w:r w:rsidR="00AD569F">
        <w:rPr>
          <w:rFonts w:ascii="Arial" w:eastAsia="Times New Roman" w:hAnsi="Arial" w:cs="Arial"/>
          <w:i/>
          <w:iCs/>
          <w:color w:val="00439C"/>
          <w:sz w:val="22"/>
        </w:rPr>
        <w:t>text boxes</w:t>
      </w:r>
      <w:r w:rsidR="00C145DE"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</w:t>
      </w:r>
      <w:r w:rsidR="00C145DE" w:rsidRPr="00E47B83">
        <w:rPr>
          <w:rFonts w:ascii="Arial" w:eastAsia="Times New Roman" w:hAnsi="Arial" w:cs="Arial"/>
          <w:i/>
          <w:iCs/>
          <w:color w:val="00439C"/>
          <w:sz w:val="22"/>
        </w:rPr>
        <w:t>to add information</w:t>
      </w:r>
      <w:r w:rsidR="00AD569F" w:rsidRPr="00E47B83">
        <w:rPr>
          <w:rFonts w:ascii="Arial" w:eastAsia="Times New Roman" w:hAnsi="Arial" w:cs="Arial"/>
          <w:i/>
          <w:iCs/>
          <w:color w:val="00439C"/>
          <w:sz w:val="22"/>
        </w:rPr>
        <w:t xml:space="preserve"> specific</w:t>
      </w:r>
      <w:r w:rsidR="00AD569F">
        <w:rPr>
          <w:rFonts w:ascii="Arial" w:eastAsia="Times New Roman" w:hAnsi="Arial" w:cs="Arial"/>
          <w:i/>
          <w:iCs/>
          <w:color w:val="00439C"/>
          <w:sz w:val="22"/>
        </w:rPr>
        <w:t xml:space="preserve"> to your request</w:t>
      </w:r>
      <w:r w:rsidR="000C3EF2">
        <w:rPr>
          <w:rFonts w:ascii="Arial" w:eastAsia="Times New Roman" w:hAnsi="Arial" w:cs="Arial"/>
          <w:i/>
          <w:iCs/>
          <w:color w:val="00439C"/>
          <w:sz w:val="22"/>
        </w:rPr>
        <w:t>.</w:t>
      </w:r>
      <w:r w:rsidR="001A0681"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</w:t>
      </w:r>
    </w:p>
    <w:p w14:paraId="306EAF37" w14:textId="418C5A2F" w:rsidR="002200D4" w:rsidRPr="00875EA4" w:rsidRDefault="0026632A" w:rsidP="002200D4">
      <w:pPr>
        <w:spacing w:after="0"/>
        <w:rPr>
          <w:rFonts w:ascii="Arial" w:hAnsi="Arial" w:cs="Arial"/>
          <w:i/>
          <w:iCs/>
          <w:color w:val="00439C"/>
          <w:sz w:val="22"/>
          <w:shd w:val="clear" w:color="auto" w:fill="FFFFFF"/>
        </w:rPr>
      </w:pPr>
      <w:bookmarkStart w:id="1" w:name="_Hlk149657581"/>
      <w:r w:rsidRPr="00875EA4">
        <w:rPr>
          <w:rFonts w:ascii="Arial" w:eastAsia="Times New Roman" w:hAnsi="Arial" w:cs="Arial"/>
          <w:i/>
          <w:iCs/>
          <w:color w:val="00439C"/>
          <w:sz w:val="22"/>
        </w:rPr>
        <w:t>Additionally,</w:t>
      </w:r>
      <w:r w:rsidR="001A0681"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fill out the summary </w:t>
      </w:r>
      <w:r w:rsidR="00C145DE" w:rsidRPr="00E91CA5">
        <w:rPr>
          <w:rFonts w:ascii="Arial" w:eastAsia="Times New Roman" w:hAnsi="Arial" w:cs="Arial"/>
          <w:i/>
          <w:iCs/>
          <w:color w:val="00439C"/>
          <w:sz w:val="22"/>
        </w:rPr>
        <w:t>budget tabl</w:t>
      </w:r>
      <w:r w:rsidR="004F2342" w:rsidRPr="00875EA4">
        <w:rPr>
          <w:rFonts w:ascii="Arial" w:eastAsia="Times New Roman" w:hAnsi="Arial" w:cs="Arial"/>
          <w:i/>
          <w:iCs/>
          <w:color w:val="00439C"/>
          <w:sz w:val="22"/>
        </w:rPr>
        <w:t>e</w:t>
      </w:r>
      <w:r w:rsidR="00B764B2">
        <w:rPr>
          <w:rFonts w:ascii="Arial" w:eastAsia="Times New Roman" w:hAnsi="Arial" w:cs="Arial"/>
          <w:i/>
          <w:iCs/>
          <w:color w:val="00439C"/>
          <w:sz w:val="22"/>
        </w:rPr>
        <w:t xml:space="preserve"> for </w:t>
      </w:r>
      <w:r w:rsidR="009F5E4C">
        <w:rPr>
          <w:rFonts w:ascii="Arial" w:eastAsia="Times New Roman" w:hAnsi="Arial" w:cs="Arial"/>
          <w:i/>
          <w:iCs/>
          <w:color w:val="00439C"/>
          <w:sz w:val="22"/>
        </w:rPr>
        <w:t xml:space="preserve">each cost category that has a </w:t>
      </w:r>
      <w:r w:rsidR="001B136F">
        <w:rPr>
          <w:rFonts w:ascii="Arial" w:eastAsia="Times New Roman" w:hAnsi="Arial" w:cs="Arial"/>
          <w:i/>
          <w:iCs/>
          <w:color w:val="00439C"/>
          <w:sz w:val="22"/>
        </w:rPr>
        <w:t xml:space="preserve">positive or negative </w:t>
      </w:r>
      <w:r w:rsidR="009F5E4C">
        <w:rPr>
          <w:rFonts w:ascii="Arial" w:eastAsia="Times New Roman" w:hAnsi="Arial" w:cs="Arial"/>
          <w:i/>
          <w:iCs/>
          <w:color w:val="00439C"/>
          <w:sz w:val="22"/>
        </w:rPr>
        <w:t>chang</w:t>
      </w:r>
      <w:r w:rsidR="008B459A">
        <w:rPr>
          <w:rFonts w:ascii="Arial" w:eastAsia="Times New Roman" w:hAnsi="Arial" w:cs="Arial"/>
          <w:i/>
          <w:iCs/>
          <w:color w:val="00439C"/>
          <w:sz w:val="22"/>
        </w:rPr>
        <w:t>e</w:t>
      </w:r>
      <w:r w:rsidR="0070010B">
        <w:rPr>
          <w:rFonts w:ascii="Arial" w:eastAsia="Times New Roman" w:hAnsi="Arial" w:cs="Arial"/>
          <w:i/>
          <w:iCs/>
          <w:color w:val="00439C"/>
          <w:sz w:val="22"/>
        </w:rPr>
        <w:t xml:space="preserve">. </w:t>
      </w:r>
      <w:r w:rsidR="002200D4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Fill out the summary table</w:t>
      </w:r>
      <w:r w:rsidR="00AA121E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as indicated below.</w:t>
      </w:r>
    </w:p>
    <w:p w14:paraId="34062439" w14:textId="3A69164C" w:rsidR="006B0788" w:rsidRPr="006B0788" w:rsidRDefault="002200D4" w:rsidP="006B0788">
      <w:pPr>
        <w:pStyle w:val="ListParagraph"/>
        <w:rPr>
          <w:rFonts w:ascii="Arial" w:hAnsi="Arial" w:cs="Arial"/>
          <w:i/>
          <w:iCs/>
          <w:color w:val="00439C"/>
          <w:sz w:val="22"/>
        </w:rPr>
      </w:pP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Original </w:t>
      </w:r>
      <w:r w:rsidR="00DE0946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Budget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(</w:t>
      </w:r>
      <w:r w:rsidR="00AA121E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olumn 2): </w:t>
      </w:r>
      <w:r w:rsidR="00E31501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Refer to the most recent notice of award </w:t>
      </w:r>
      <w:r w:rsidR="0029150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for the amount for each row of the cost categories.</w:t>
      </w:r>
      <w:r w:rsidR="00CD2B8A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</w:t>
      </w:r>
      <w:r w:rsidR="0029150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List that </w:t>
      </w:r>
      <w:proofErr w:type="gramStart"/>
      <w:r w:rsidR="0029150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amount</w:t>
      </w:r>
      <w:proofErr w:type="gramEnd"/>
      <w:r w:rsidR="0029150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.</w:t>
      </w:r>
    </w:p>
    <w:p w14:paraId="06480855" w14:textId="3A07A8E3" w:rsidR="002200D4" w:rsidRPr="00E91CA5" w:rsidRDefault="002200D4" w:rsidP="006B0788">
      <w:pPr>
        <w:pStyle w:val="ListParagraph"/>
        <w:rPr>
          <w:rFonts w:ascii="Arial" w:hAnsi="Arial" w:cs="Arial"/>
          <w:i/>
          <w:iCs/>
          <w:strike/>
          <w:color w:val="00439C"/>
          <w:sz w:val="22"/>
        </w:rPr>
      </w:pPr>
      <w:r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Difference from Original Amount (</w:t>
      </w:r>
      <w:r w:rsidR="00AA121E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</w:t>
      </w:r>
      <w:r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olumn 3):</w:t>
      </w:r>
      <w:r w:rsidR="006C0B41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List the </w:t>
      </w:r>
      <w:r w:rsidR="00263D0D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amount (positive or negative change) from the </w:t>
      </w:r>
      <w:r w:rsidR="000E6330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original awarded amount from column 2. </w:t>
      </w:r>
      <w:r w:rsidR="006B0788" w:rsidRPr="008B459A">
        <w:rPr>
          <w:rFonts w:ascii="Arial" w:hAnsi="Arial" w:cs="Arial"/>
          <w:i/>
          <w:iCs/>
          <w:color w:val="00439C"/>
          <w:sz w:val="22"/>
        </w:rPr>
        <w:t>I</w:t>
      </w:r>
      <w:r w:rsidR="006B0788" w:rsidRPr="00E91CA5">
        <w:rPr>
          <w:rFonts w:ascii="Arial" w:hAnsi="Arial" w:cs="Arial"/>
          <w:i/>
          <w:iCs/>
          <w:color w:val="00439C"/>
          <w:sz w:val="22"/>
        </w:rPr>
        <w:t xml:space="preserve">f changes are not requested in a category, insert $0.00. </w:t>
      </w:r>
    </w:p>
    <w:p w14:paraId="36BB236B" w14:textId="03FC50E3" w:rsidR="002200D4" w:rsidRPr="00AA121E" w:rsidRDefault="002200D4" w:rsidP="00F573D3">
      <w:pPr>
        <w:pStyle w:val="ListParagraph"/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New Revised Budget Total (</w:t>
      </w:r>
      <w:r w:rsidR="00AA121E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olumn 4): </w:t>
      </w:r>
      <w:r w:rsidR="00C60105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L</w:t>
      </w:r>
      <w:r w:rsidR="00871FA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ist the </w:t>
      </w:r>
      <w:r w:rsidR="00FD558F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new total amount for</w:t>
      </w:r>
      <w:r w:rsidR="00871FA0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each </w:t>
      </w:r>
      <w:r w:rsidR="00CE4823"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cost category.  </w:t>
      </w:r>
    </w:p>
    <w:bookmarkEnd w:id="1"/>
    <w:p w14:paraId="00AD1CD5" w14:textId="6383A276" w:rsidR="00257D02" w:rsidRPr="00E91CA5" w:rsidRDefault="00257D02" w:rsidP="00F573D3">
      <w:pPr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E91CA5">
        <w:rPr>
          <w:rFonts w:ascii="Arial" w:hAnsi="Arial" w:cs="Arial"/>
          <w:i/>
          <w:iCs/>
          <w:color w:val="00439C"/>
          <w:sz w:val="22"/>
        </w:rPr>
        <w:t xml:space="preserve">If you have any questions about this template, please contact the Grants Management Specialist for your award.  </w:t>
      </w:r>
    </w:p>
    <w:p w14:paraId="2DC03FAF" w14:textId="77777777" w:rsidR="003E1117" w:rsidRDefault="00B109EB">
      <w:pPr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E91CA5">
        <w:rPr>
          <w:rFonts w:ascii="Arial" w:hAnsi="Arial" w:cs="Arial"/>
          <w:i/>
          <w:iCs/>
          <w:color w:val="00439C"/>
          <w:sz w:val="22"/>
        </w:rPr>
        <w:t>Delete th</w:t>
      </w:r>
      <w:r w:rsidR="001836F0">
        <w:rPr>
          <w:rFonts w:ascii="Arial" w:hAnsi="Arial" w:cs="Arial"/>
          <w:i/>
          <w:iCs/>
          <w:color w:val="00439C"/>
          <w:sz w:val="22"/>
        </w:rPr>
        <w:t>is page</w:t>
      </w:r>
      <w:r w:rsidRPr="00E91CA5">
        <w:rPr>
          <w:rFonts w:ascii="Arial" w:hAnsi="Arial" w:cs="Arial"/>
          <w:i/>
          <w:iCs/>
          <w:color w:val="00439C"/>
          <w:sz w:val="22"/>
        </w:rPr>
        <w:t xml:space="preserve"> before </w:t>
      </w:r>
      <w:r w:rsidR="00257D02" w:rsidRPr="00E91CA5">
        <w:rPr>
          <w:rFonts w:ascii="Arial" w:hAnsi="Arial" w:cs="Arial"/>
          <w:i/>
          <w:iCs/>
          <w:color w:val="00439C"/>
          <w:sz w:val="22"/>
        </w:rPr>
        <w:t>submitting your request.</w:t>
      </w:r>
    </w:p>
    <w:p w14:paraId="1AF49438" w14:textId="4A37A03D" w:rsidR="00F573D3" w:rsidRPr="00E91CA5" w:rsidRDefault="003E1117" w:rsidP="00E91CA5">
      <w:pPr>
        <w:spacing w:after="200" w:line="276" w:lineRule="auto"/>
        <w:rPr>
          <w:rFonts w:ascii="Arial" w:hAnsi="Arial" w:cs="Arial"/>
          <w:i/>
          <w:iCs/>
          <w:color w:val="00439C"/>
          <w:sz w:val="22"/>
        </w:rPr>
      </w:pPr>
      <w:r>
        <w:rPr>
          <w:rFonts w:ascii="Arial" w:hAnsi="Arial" w:cs="Arial"/>
          <w:i/>
          <w:iCs/>
          <w:color w:val="00439C"/>
          <w:sz w:val="22"/>
        </w:rPr>
        <w:br w:type="page"/>
      </w:r>
    </w:p>
    <w:bookmarkEnd w:id="0"/>
    <w:p w14:paraId="29480D53" w14:textId="77777777" w:rsidR="008A0250" w:rsidRPr="008A0250" w:rsidRDefault="008A0250" w:rsidP="00DA3100">
      <w:pPr>
        <w:spacing w:after="0" w:line="276" w:lineRule="auto"/>
        <w:rPr>
          <w:rFonts w:ascii="Arial" w:hAnsi="Arial" w:cs="Arial"/>
          <w:b/>
          <w:bCs/>
          <w:color w:val="00439C"/>
          <w:sz w:val="24"/>
          <w:szCs w:val="24"/>
          <w:shd w:val="clear" w:color="auto" w:fill="FFFFFF"/>
        </w:rPr>
      </w:pPr>
    </w:p>
    <w:sdt>
      <w:sdtPr>
        <w:rPr>
          <w:rFonts w:ascii="Arial" w:hAnsi="Arial" w:cs="Arial"/>
          <w:sz w:val="22"/>
        </w:rPr>
        <w:alias w:val="Click to enter the date"/>
        <w:tag w:val="Click to enter the date"/>
        <w:id w:val="-1168934682"/>
        <w:lock w:val="sdtLocked"/>
        <w:placeholder>
          <w:docPart w:val="18E4EB7278F34FCFA62411A3477319BA"/>
        </w:placeholder>
        <w:showingPlcHdr/>
        <w:date w:fullDate="2023-10-26T00:00:00Z">
          <w:dateFormat w:val="M/d/yyyy"/>
          <w:lid w:val="en-US"/>
          <w:storeMappedDataAs w:val="dateTime"/>
          <w:calendar w:val="gregorian"/>
        </w:date>
      </w:sdtPr>
      <w:sdtContent>
        <w:p w14:paraId="61EACDD4" w14:textId="709935F4" w:rsidR="00B942B5" w:rsidRDefault="007D7550" w:rsidP="0016284A">
          <w:pPr>
            <w:autoSpaceDE w:val="0"/>
            <w:autoSpaceDN w:val="0"/>
            <w:adjustRightInd w:val="0"/>
            <w:spacing w:after="0"/>
            <w:rPr>
              <w:rFonts w:ascii="Arial" w:hAnsi="Arial" w:cs="Arial"/>
              <w:sz w:val="22"/>
            </w:rPr>
          </w:pPr>
          <w:r w:rsidRPr="00A95745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Click </w:t>
          </w:r>
          <w:r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to en</w:t>
          </w:r>
          <w:r w:rsidRPr="00A95745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ter a date.</w:t>
          </w:r>
        </w:p>
      </w:sdtContent>
    </w:sdt>
    <w:p w14:paraId="1B3599C1" w14:textId="77777777" w:rsidR="00A95745" w:rsidRPr="002A6B23" w:rsidRDefault="00A95745" w:rsidP="0016284A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7686C402" w14:textId="50B8427D" w:rsidR="009B5C23" w:rsidRPr="002A6B23" w:rsidRDefault="009B5C23" w:rsidP="002A6B23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2A6B23">
        <w:rPr>
          <w:rFonts w:ascii="Arial" w:hAnsi="Arial" w:cs="Arial"/>
          <w:sz w:val="22"/>
        </w:rPr>
        <w:t>Centers for Disease Control and Prevention</w:t>
      </w:r>
    </w:p>
    <w:p w14:paraId="7686C403" w14:textId="605B811B" w:rsidR="009B5C23" w:rsidRPr="002A6B23" w:rsidRDefault="00087BDF" w:rsidP="00A95745">
      <w:pPr>
        <w:tabs>
          <w:tab w:val="left" w:pos="470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  <w:r w:rsidRPr="002A6B23">
        <w:rPr>
          <w:rFonts w:ascii="Arial" w:hAnsi="Arial" w:cs="Arial"/>
          <w:color w:val="000000"/>
          <w:sz w:val="22"/>
        </w:rPr>
        <w:t>Office of Grants Services</w:t>
      </w:r>
      <w:r w:rsidR="00A95745">
        <w:rPr>
          <w:rFonts w:ascii="Arial" w:hAnsi="Arial" w:cs="Arial"/>
          <w:color w:val="000000"/>
          <w:sz w:val="22"/>
        </w:rPr>
        <w:tab/>
      </w:r>
    </w:p>
    <w:p w14:paraId="7686C406" w14:textId="24870975" w:rsidR="009B5C23" w:rsidRPr="002A6B23" w:rsidRDefault="009B5C23" w:rsidP="002A6B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6791118F" w14:textId="2C877CAB" w:rsidR="00C650DA" w:rsidRPr="00C650DA" w:rsidRDefault="00C650DA" w:rsidP="002A6B23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711C7A">
        <w:rPr>
          <w:rFonts w:ascii="Arial" w:hAnsi="Arial" w:cs="Arial"/>
          <w:b/>
          <w:bCs/>
          <w:sz w:val="22"/>
        </w:rPr>
        <w:t>Re:</w:t>
      </w:r>
      <w:r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alias w:val="Enter Award Number: (e.g. NU50CK000XXX)"/>
          <w:tag w:val="Enter Award Number"/>
          <w:id w:val="1994442673"/>
          <w:lock w:val="sdtLocked"/>
          <w:placeholder>
            <w:docPart w:val="F1D9A39BF2B24385B481FF773CD77C4E"/>
          </w:placeholder>
          <w:showingPlcHdr/>
          <w:text/>
        </w:sdtPr>
        <w:sdtContent>
          <w:r w:rsidR="007D7550" w:rsidRPr="00C650DA">
            <w:rPr>
              <w:rFonts w:ascii="Arial" w:hAnsi="Arial" w:cs="Arial"/>
              <w:i/>
              <w:iCs/>
              <w:color w:val="0B40A4" w:themeColor="text1" w:themeShade="BF"/>
              <w:sz w:val="22"/>
            </w:rPr>
            <w:t>Enter Award Number: (</w:t>
          </w:r>
          <w:proofErr w:type="gramStart"/>
          <w:r w:rsidR="007D7550" w:rsidRPr="00C650DA">
            <w:rPr>
              <w:rFonts w:ascii="Arial" w:hAnsi="Arial" w:cs="Arial"/>
              <w:i/>
              <w:iCs/>
              <w:color w:val="0B40A4" w:themeColor="text1" w:themeShade="BF"/>
              <w:sz w:val="22"/>
            </w:rPr>
            <w:t>e.g.</w:t>
          </w:r>
          <w:proofErr w:type="gramEnd"/>
          <w:r w:rsidR="007D7550" w:rsidRPr="00C650DA">
            <w:rPr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 NU50CK000XXX)</w:t>
          </w:r>
        </w:sdtContent>
      </w:sdt>
    </w:p>
    <w:p w14:paraId="463DDC6A" w14:textId="1F37C56B" w:rsidR="00B942B5" w:rsidRPr="00FE3936" w:rsidRDefault="00B942B5" w:rsidP="000F2928">
      <w:pPr>
        <w:tabs>
          <w:tab w:val="left" w:pos="8810"/>
        </w:tabs>
        <w:autoSpaceDE w:val="0"/>
        <w:autoSpaceDN w:val="0"/>
        <w:adjustRightInd w:val="0"/>
        <w:spacing w:after="0"/>
        <w:rPr>
          <w:rFonts w:ascii="Arial" w:hAnsi="Arial" w:cs="Arial"/>
          <w:color w:val="auto"/>
          <w:sz w:val="22"/>
        </w:rPr>
      </w:pPr>
      <w:bookmarkStart w:id="2" w:name="_Hlk149655767"/>
      <w:r w:rsidRPr="00FE3936">
        <w:rPr>
          <w:rFonts w:ascii="Arial" w:hAnsi="Arial" w:cs="Arial"/>
          <w:b/>
          <w:bCs/>
          <w:sz w:val="22"/>
        </w:rPr>
        <w:t>NOFO Number and Title:</w:t>
      </w:r>
      <w:bookmarkEnd w:id="2"/>
      <w:r w:rsidR="001C106C" w:rsidRPr="00FE3936">
        <w:rPr>
          <w:rFonts w:ascii="Arial" w:hAnsi="Arial" w:cs="Arial"/>
          <w:b/>
          <w:bCs/>
          <w:sz w:val="22"/>
        </w:rPr>
        <w:t xml:space="preserve"> </w:t>
      </w:r>
      <w:sdt>
        <w:sdtPr>
          <w:rPr>
            <w:rStyle w:val="Style4"/>
            <w:sz w:val="22"/>
          </w:rPr>
          <w:alias w:val="Enter NOFO Number and Title"/>
          <w:tag w:val="Enter NOFO Number and Title"/>
          <w:id w:val="-420565866"/>
          <w:lock w:val="sdtLocked"/>
          <w:placeholder>
            <w:docPart w:val="7D394AE3B23B4D5D81865BF96E059C7A"/>
          </w:placeholder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bCs/>
          </w:rPr>
        </w:sdtEndPr>
        <w:sdtContent>
          <w:r w:rsidR="00FE3936" w:rsidRPr="00FE3936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Enter NOFO Number and Title</w:t>
          </w:r>
        </w:sdtContent>
      </w:sdt>
    </w:p>
    <w:p w14:paraId="2F7D27E1" w14:textId="77777777" w:rsidR="0016284A" w:rsidRPr="002A6B23" w:rsidRDefault="0016284A" w:rsidP="002A6B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7686C40B" w14:textId="45255143" w:rsidR="00DC1F40" w:rsidRPr="002A6B23" w:rsidRDefault="00DC1F40" w:rsidP="002A6B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  <w:r w:rsidRPr="002A6B23">
        <w:rPr>
          <w:rFonts w:ascii="Arial" w:hAnsi="Arial" w:cs="Arial"/>
          <w:color w:val="000000"/>
          <w:sz w:val="22"/>
        </w:rPr>
        <w:t>Dear Grant Management Specialist</w:t>
      </w:r>
      <w:r w:rsidR="00BA67F3">
        <w:rPr>
          <w:rFonts w:ascii="Arial" w:hAnsi="Arial" w:cs="Arial"/>
          <w:color w:val="000000"/>
          <w:sz w:val="22"/>
        </w:rPr>
        <w:t>:</w:t>
      </w:r>
    </w:p>
    <w:p w14:paraId="7686C40C" w14:textId="795A34BA" w:rsidR="00DC1F40" w:rsidRPr="002A6B23" w:rsidRDefault="00DC1F40" w:rsidP="002A6B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7686C412" w14:textId="51E1E4CD" w:rsidR="009F386E" w:rsidRDefault="009F386E" w:rsidP="002A6B2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auto"/>
          <w:sz w:val="22"/>
        </w:rPr>
      </w:pPr>
      <w:r w:rsidRPr="002A6B23">
        <w:rPr>
          <w:rFonts w:ascii="Arial" w:hAnsi="Arial" w:cs="Arial"/>
          <w:color w:val="000000"/>
          <w:sz w:val="22"/>
        </w:rPr>
        <w:t xml:space="preserve">This letter </w:t>
      </w:r>
      <w:r w:rsidR="00B46F2F">
        <w:rPr>
          <w:rFonts w:ascii="Arial" w:hAnsi="Arial" w:cs="Arial"/>
          <w:color w:val="000000"/>
          <w:sz w:val="22"/>
        </w:rPr>
        <w:t xml:space="preserve">is in </w:t>
      </w:r>
      <w:r w:rsidR="000938C1" w:rsidRPr="002A6B23">
        <w:rPr>
          <w:rFonts w:ascii="Arial" w:hAnsi="Arial" w:cs="Arial"/>
          <w:color w:val="000000"/>
          <w:sz w:val="22"/>
        </w:rPr>
        <w:t xml:space="preserve">support </w:t>
      </w:r>
      <w:r w:rsidR="00B46F2F">
        <w:rPr>
          <w:rFonts w:ascii="Arial" w:hAnsi="Arial" w:cs="Arial"/>
          <w:color w:val="000000"/>
          <w:sz w:val="22"/>
        </w:rPr>
        <w:t xml:space="preserve">of </w:t>
      </w:r>
      <w:r w:rsidR="00CF3CE2">
        <w:rPr>
          <w:rFonts w:ascii="Arial" w:hAnsi="Arial" w:cs="Arial"/>
          <w:color w:val="000000"/>
          <w:sz w:val="22"/>
        </w:rPr>
        <w:t xml:space="preserve">a </w:t>
      </w:r>
      <w:r w:rsidR="00597314">
        <w:rPr>
          <w:rFonts w:ascii="Arial" w:hAnsi="Arial" w:cs="Arial"/>
          <w:sz w:val="22"/>
        </w:rPr>
        <w:t>revised budget</w:t>
      </w:r>
      <w:r w:rsidR="00B942B5" w:rsidRPr="002A6B23">
        <w:rPr>
          <w:rFonts w:ascii="Arial" w:hAnsi="Arial" w:cs="Arial"/>
          <w:sz w:val="22"/>
        </w:rPr>
        <w:t xml:space="preserve"> </w:t>
      </w:r>
      <w:r w:rsidR="00CB796C" w:rsidRPr="002A6B23">
        <w:rPr>
          <w:rFonts w:ascii="Arial" w:hAnsi="Arial" w:cs="Arial"/>
          <w:color w:val="000000"/>
          <w:sz w:val="22"/>
        </w:rPr>
        <w:t xml:space="preserve">in the amount </w:t>
      </w:r>
      <w:r w:rsidR="00CB796C" w:rsidRPr="00B704C6">
        <w:rPr>
          <w:rFonts w:ascii="Arial" w:hAnsi="Arial" w:cs="Arial"/>
          <w:color w:val="auto"/>
          <w:sz w:val="22"/>
        </w:rPr>
        <w:t>of</w:t>
      </w:r>
      <w:r w:rsidR="00D059AA">
        <w:rPr>
          <w:rFonts w:ascii="Arial" w:hAnsi="Arial" w:cs="Arial"/>
          <w:color w:val="auto"/>
          <w:sz w:val="22"/>
        </w:rPr>
        <w:t xml:space="preserve"> </w:t>
      </w:r>
      <w:sdt>
        <w:sdtPr>
          <w:rPr>
            <w:rFonts w:ascii="Arial" w:hAnsi="Arial" w:cs="Arial"/>
            <w:color w:val="auto"/>
            <w:sz w:val="22"/>
          </w:rPr>
          <w:alias w:val="Enter Whole Dollars"/>
          <w:tag w:val="Enter Whole Dollars"/>
          <w:id w:val="1308593719"/>
          <w:lock w:val="sdtLocked"/>
          <w:placeholder>
            <w:docPart w:val="BB8ED48D9B9E41B68A1CC34E8009EC47"/>
          </w:placeholder>
          <w:showingPlcHdr/>
          <w:text/>
        </w:sdtPr>
        <w:sdtContent>
          <w:r w:rsidR="00FE3936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Click here and e</w:t>
          </w:r>
          <w:r w:rsidR="00FE3936" w:rsidRPr="000A53E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nter </w:t>
          </w:r>
          <w:r w:rsidR="00FE3936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d</w:t>
          </w:r>
          <w:r w:rsidR="00FE3936" w:rsidRPr="000A53E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ollar </w:t>
          </w:r>
          <w:r w:rsidR="00FE3936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a</w:t>
          </w:r>
          <w:r w:rsidR="00FE3936" w:rsidRPr="000A53E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mount</w:t>
          </w:r>
        </w:sdtContent>
      </w:sdt>
      <w:r w:rsidR="000F2928">
        <w:rPr>
          <w:rFonts w:ascii="Arial" w:hAnsi="Arial" w:cs="Arial"/>
          <w:color w:val="auto"/>
          <w:sz w:val="22"/>
        </w:rPr>
        <w:t xml:space="preserve"> </w:t>
      </w:r>
      <w:r w:rsidR="00CB796C" w:rsidRPr="002A6B23">
        <w:rPr>
          <w:rFonts w:ascii="Arial" w:hAnsi="Arial" w:cs="Arial"/>
          <w:sz w:val="22"/>
        </w:rPr>
        <w:t>under the Notice of Award listed above.</w:t>
      </w:r>
      <w:r w:rsidRPr="002A6B23">
        <w:rPr>
          <w:rFonts w:ascii="Arial" w:hAnsi="Arial" w:cs="Arial"/>
          <w:color w:val="FF0000"/>
          <w:sz w:val="22"/>
        </w:rPr>
        <w:t xml:space="preserve"> </w:t>
      </w:r>
      <w:r w:rsidRPr="002A6B23">
        <w:rPr>
          <w:rFonts w:ascii="Arial" w:hAnsi="Arial" w:cs="Arial"/>
          <w:color w:val="000000"/>
          <w:sz w:val="22"/>
        </w:rPr>
        <w:t xml:space="preserve">Funds are requested </w:t>
      </w:r>
      <w:r w:rsidR="00592BF2" w:rsidRPr="002A6B23">
        <w:rPr>
          <w:rFonts w:ascii="Arial" w:hAnsi="Arial" w:cs="Arial"/>
          <w:color w:val="000000"/>
          <w:sz w:val="22"/>
        </w:rPr>
        <w:t>to meet the following goals/objectives/targets</w:t>
      </w:r>
      <w:r w:rsidR="000938C1" w:rsidRPr="002A6B23">
        <w:rPr>
          <w:rFonts w:ascii="Arial" w:hAnsi="Arial" w:cs="Arial"/>
          <w:color w:val="000000"/>
          <w:sz w:val="22"/>
        </w:rPr>
        <w:t>:</w:t>
      </w:r>
      <w:r w:rsidR="00DE76A0" w:rsidRPr="002A6B23">
        <w:rPr>
          <w:rFonts w:ascii="Arial" w:hAnsi="Arial" w:cs="Arial"/>
          <w:color w:val="000000"/>
          <w:sz w:val="22"/>
        </w:rPr>
        <w:t xml:space="preserve"> </w:t>
      </w:r>
      <w:sdt>
        <w:sdtPr>
          <w:rPr>
            <w:rFonts w:ascii="Arial" w:hAnsi="Arial" w:cs="Arial"/>
            <w:iCs/>
            <w:color w:val="auto"/>
            <w:sz w:val="22"/>
          </w:rPr>
          <w:alias w:val="Add goals/objectives/targets"/>
          <w:tag w:val="Form Field"/>
          <w:id w:val="-840241558"/>
          <w:lock w:val="sdtLocked"/>
          <w:placeholder>
            <w:docPart w:val="4FB5EE03029B461795B58A03B2898EEC"/>
          </w:placeholder>
          <w:showingPlcHdr/>
          <w:text/>
        </w:sdtPr>
        <w:sdtEndPr>
          <w:rPr>
            <w:color w:val="00439C"/>
          </w:rPr>
        </w:sdtEndPr>
        <w:sdtContent>
          <w:r w:rsidR="00FE3936">
            <w:rPr>
              <w:rFonts w:ascii="Arial" w:hAnsi="Arial" w:cs="Arial"/>
              <w:i/>
              <w:color w:val="00439C"/>
              <w:sz w:val="22"/>
            </w:rPr>
            <w:t xml:space="preserve">Click here and add the goals/objectives/targets for your </w:t>
          </w:r>
          <w:r w:rsidR="00FE3936" w:rsidRPr="00C8098A">
            <w:rPr>
              <w:rFonts w:ascii="Arial" w:hAnsi="Arial" w:cs="Arial"/>
              <w:i/>
              <w:color w:val="00439C"/>
              <w:sz w:val="22"/>
            </w:rPr>
            <w:t>program.</w:t>
          </w:r>
        </w:sdtContent>
      </w:sdt>
    </w:p>
    <w:p w14:paraId="14604D90" w14:textId="77777777" w:rsidR="00BC2E81" w:rsidRPr="00C8098A" w:rsidRDefault="00BC2E81" w:rsidP="002A6B2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439C"/>
          <w:sz w:val="22"/>
        </w:rPr>
      </w:pPr>
    </w:p>
    <w:p w14:paraId="026E8757" w14:textId="1D13E72A" w:rsidR="001E6C82" w:rsidRPr="00D000BE" w:rsidRDefault="00000000" w:rsidP="00C54156">
      <w:pPr>
        <w:spacing w:after="0"/>
        <w:rPr>
          <w:rFonts w:ascii="Arial" w:hAnsi="Arial" w:cs="Arial"/>
          <w:sz w:val="22"/>
        </w:rPr>
      </w:pPr>
      <w:sdt>
        <w:sdtPr>
          <w:rPr>
            <w:rFonts w:ascii="Arial" w:hAnsi="Arial" w:cs="Arial"/>
            <w:sz w:val="22"/>
          </w:rPr>
          <w:alias w:val="Enter information regarding scope"/>
          <w:tag w:val="Enter information regarding scope"/>
          <w:id w:val="-581680173"/>
          <w:lock w:val="sdtLocked"/>
          <w:placeholder>
            <w:docPart w:val="8E340D8560CB41ADB58481B19A0736C6"/>
          </w:placeholder>
          <w:showingPlcHdr/>
          <w:text/>
        </w:sdtPr>
        <w:sdtContent>
          <w:r w:rsidR="00FE3936" w:rsidRPr="00D000BE">
            <w:rPr>
              <w:rStyle w:val="PlaceholderText"/>
              <w:rFonts w:ascii="Arial" w:hAnsi="Arial" w:cs="Arial"/>
              <w:i/>
              <w:color w:val="0B40A4" w:themeColor="text1" w:themeShade="BF"/>
              <w:sz w:val="22"/>
            </w:rPr>
            <w:t>Click here and add the reason for the request (Significant Rebudgeting, Change in Indirect Cost Rate, Change in Scope, Transfer of Substantive Programmatic Work, etc.); a statement specifying that the action remains within the scope of the Notice of Funding Opportunity; and if the funding will be used to support the ongoing activities of the grant/cooperative agreement.</w:t>
          </w:r>
          <w:r w:rsidR="00FE3936">
            <w:rPr>
              <w:rStyle w:val="PlaceholderText"/>
              <w:rFonts w:ascii="Arial" w:hAnsi="Arial" w:cs="Arial"/>
              <w:i/>
              <w:color w:val="0B40A4" w:themeColor="text1" w:themeShade="BF"/>
              <w:sz w:val="22"/>
            </w:rPr>
            <w:t xml:space="preserve"> If there is a change in scope of approved activities, provide a justification.</w:t>
          </w:r>
        </w:sdtContent>
      </w:sdt>
    </w:p>
    <w:p w14:paraId="37A1F76D" w14:textId="77777777" w:rsidR="007E565B" w:rsidRPr="00D000BE" w:rsidRDefault="007E565B" w:rsidP="00C54156">
      <w:pPr>
        <w:spacing w:after="0"/>
        <w:rPr>
          <w:rFonts w:ascii="Arial" w:hAnsi="Arial" w:cs="Arial"/>
          <w:sz w:val="22"/>
        </w:rPr>
      </w:pPr>
    </w:p>
    <w:p w14:paraId="7686C416" w14:textId="0B621970" w:rsidR="009F386E" w:rsidRDefault="009F386E" w:rsidP="00D000BE">
      <w:pPr>
        <w:tabs>
          <w:tab w:val="left" w:pos="9600"/>
        </w:tabs>
        <w:spacing w:after="0"/>
        <w:rPr>
          <w:rFonts w:ascii="Arial" w:hAnsi="Arial" w:cs="Arial"/>
          <w:color w:val="000000"/>
          <w:sz w:val="22"/>
        </w:rPr>
      </w:pPr>
      <w:r w:rsidRPr="5FC75336">
        <w:rPr>
          <w:rFonts w:ascii="Arial" w:hAnsi="Arial" w:cs="Arial"/>
          <w:sz w:val="22"/>
        </w:rPr>
        <w:t xml:space="preserve">Below is </w:t>
      </w:r>
      <w:r w:rsidR="00CB796C" w:rsidRPr="5FC75336">
        <w:rPr>
          <w:rFonts w:ascii="Arial" w:hAnsi="Arial" w:cs="Arial"/>
          <w:sz w:val="22"/>
        </w:rPr>
        <w:t>a</w:t>
      </w:r>
      <w:r w:rsidR="00527B35" w:rsidRPr="5FC75336">
        <w:rPr>
          <w:rFonts w:ascii="Arial" w:hAnsi="Arial" w:cs="Arial"/>
          <w:sz w:val="22"/>
        </w:rPr>
        <w:t xml:space="preserve"> summary </w:t>
      </w:r>
      <w:r w:rsidR="005837AD" w:rsidRPr="5FC75336">
        <w:rPr>
          <w:rFonts w:ascii="Arial" w:hAnsi="Arial" w:cs="Arial"/>
          <w:sz w:val="22"/>
        </w:rPr>
        <w:t xml:space="preserve">budget </w:t>
      </w:r>
      <w:r w:rsidR="00E30BFC" w:rsidRPr="5FC75336">
        <w:rPr>
          <w:rFonts w:ascii="Arial" w:hAnsi="Arial" w:cs="Arial"/>
          <w:sz w:val="22"/>
        </w:rPr>
        <w:t xml:space="preserve">table </w:t>
      </w:r>
      <w:r w:rsidR="00CB796C" w:rsidRPr="5FC75336">
        <w:rPr>
          <w:rFonts w:ascii="Arial" w:hAnsi="Arial" w:cs="Arial"/>
          <w:sz w:val="22"/>
        </w:rPr>
        <w:t>that identifies the</w:t>
      </w:r>
      <w:r w:rsidR="00715FAB" w:rsidRPr="5FC75336">
        <w:rPr>
          <w:rFonts w:ascii="Arial" w:hAnsi="Arial" w:cs="Arial"/>
          <w:sz w:val="22"/>
        </w:rPr>
        <w:t xml:space="preserve"> </w:t>
      </w:r>
      <w:r w:rsidR="00592BF2" w:rsidRPr="5FC75336">
        <w:rPr>
          <w:rFonts w:ascii="Arial" w:hAnsi="Arial" w:cs="Arial"/>
          <w:sz w:val="22"/>
        </w:rPr>
        <w:t>changes</w:t>
      </w:r>
      <w:r w:rsidR="00715FAB" w:rsidRPr="5FC75336">
        <w:rPr>
          <w:rFonts w:ascii="Arial" w:hAnsi="Arial" w:cs="Arial"/>
          <w:sz w:val="22"/>
        </w:rPr>
        <w:t xml:space="preserve">. </w:t>
      </w:r>
    </w:p>
    <w:p w14:paraId="48A110D3" w14:textId="77777777" w:rsidR="00592BF2" w:rsidRPr="002A6B23" w:rsidRDefault="00592BF2" w:rsidP="002A6B23">
      <w:pPr>
        <w:spacing w:after="0"/>
        <w:rPr>
          <w:rFonts w:ascii="Arial" w:hAnsi="Arial" w:cs="Arial"/>
          <w:color w:val="000000"/>
          <w:sz w:val="22"/>
        </w:rPr>
      </w:pPr>
    </w:p>
    <w:tbl>
      <w:tblPr>
        <w:tblW w:w="969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1"/>
        <w:gridCol w:w="2376"/>
        <w:gridCol w:w="2410"/>
        <w:gridCol w:w="2360"/>
      </w:tblGrid>
      <w:tr w:rsidR="00592BF2" w:rsidRPr="00C44603" w14:paraId="7686C41D" w14:textId="77777777" w:rsidTr="001355F2">
        <w:tc>
          <w:tcPr>
            <w:tcW w:w="2551" w:type="dxa"/>
            <w:shd w:val="clear" w:color="auto" w:fill="E6E6E6"/>
            <w:vAlign w:val="center"/>
          </w:tcPr>
          <w:p w14:paraId="7686C418" w14:textId="77777777" w:rsidR="00592BF2" w:rsidRPr="00001E16" w:rsidRDefault="00592BF2" w:rsidP="009E3A94">
            <w:pPr>
              <w:pStyle w:val="Heading2"/>
            </w:pPr>
            <w:r w:rsidRPr="00001E16">
              <w:t>COST CATEGORY</w:t>
            </w:r>
          </w:p>
        </w:tc>
        <w:tc>
          <w:tcPr>
            <w:tcW w:w="2376" w:type="dxa"/>
            <w:shd w:val="clear" w:color="auto" w:fill="E6E6E6"/>
            <w:vAlign w:val="center"/>
          </w:tcPr>
          <w:p w14:paraId="7686C419" w14:textId="7415971F" w:rsidR="00592BF2" w:rsidRPr="00117719" w:rsidRDefault="00592BF2" w:rsidP="009E3A94">
            <w:pPr>
              <w:pStyle w:val="Heading2"/>
            </w:pPr>
            <w:r w:rsidRPr="00117719">
              <w:t xml:space="preserve">ORIGINAL </w:t>
            </w:r>
            <w:r w:rsidR="00DE0946" w:rsidRPr="00117719">
              <w:t>B</w:t>
            </w:r>
            <w:r w:rsidR="0069083A" w:rsidRPr="00117719">
              <w:t>UDGET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7686C41A" w14:textId="096A7B9B" w:rsidR="00592BF2" w:rsidRPr="00001E16" w:rsidRDefault="00620B47" w:rsidP="009E3A94">
            <w:pPr>
              <w:pStyle w:val="Heading2"/>
            </w:pPr>
            <w:r>
              <w:t>DIFFERENCE FROM ORIGINAL AMOUNT</w:t>
            </w:r>
            <w:r w:rsidR="00592BF2" w:rsidRPr="00001E16">
              <w:t xml:space="preserve"> </w:t>
            </w:r>
          </w:p>
        </w:tc>
        <w:tc>
          <w:tcPr>
            <w:tcW w:w="2360" w:type="dxa"/>
            <w:shd w:val="clear" w:color="auto" w:fill="E6E6E6"/>
            <w:vAlign w:val="center"/>
          </w:tcPr>
          <w:p w14:paraId="7686C41B" w14:textId="397DC32E" w:rsidR="00592BF2" w:rsidRPr="00001E16" w:rsidRDefault="00592BF2" w:rsidP="009E3A94">
            <w:pPr>
              <w:pStyle w:val="Heading2"/>
            </w:pPr>
            <w:r w:rsidRPr="00001E16">
              <w:t>NEW REVISED BUDGET</w:t>
            </w:r>
            <w:r w:rsidR="00620B47">
              <w:t xml:space="preserve"> TOTAL</w:t>
            </w:r>
          </w:p>
        </w:tc>
      </w:tr>
      <w:tr w:rsidR="000764F2" w:rsidRPr="00C44603" w14:paraId="7686C423" w14:textId="77777777" w:rsidTr="001355F2">
        <w:tc>
          <w:tcPr>
            <w:tcW w:w="2551" w:type="dxa"/>
          </w:tcPr>
          <w:p w14:paraId="7686C41E" w14:textId="77777777" w:rsidR="000764F2" w:rsidRPr="00001E16" w:rsidRDefault="000764F2" w:rsidP="009E3A94">
            <w:pPr>
              <w:pStyle w:val="Heading2"/>
            </w:pPr>
            <w:r w:rsidRPr="00001E16">
              <w:t>Personnel</w:t>
            </w:r>
          </w:p>
        </w:tc>
        <w:tc>
          <w:tcPr>
            <w:tcW w:w="2376" w:type="dxa"/>
          </w:tcPr>
          <w:p w14:paraId="7686C41F" w14:textId="05B14D6B" w:rsidR="000764F2" w:rsidRPr="00605330" w:rsidRDefault="003F3669" w:rsidP="009E3A94">
            <w:pPr>
              <w:pStyle w:val="Heading2"/>
              <w:rPr>
                <w:color w:val="00439C"/>
              </w:rPr>
            </w:pPr>
            <w:r w:rsidRPr="003F3669">
              <w:t>$</w:t>
            </w:r>
            <w:sdt>
              <w:sdtPr>
                <w:alias w:val="Enter Amount in Whole Dollars"/>
                <w:tag w:val="Enter Amount in Whole Dollars"/>
                <w:id w:val="-2142485497"/>
                <w:lock w:val="sdtLocked"/>
                <w:placeholder>
                  <w:docPart w:val="E29F798099B44DEEBF7B24EDAC15813C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6D7EFB">
                  <w:rPr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7686C420" w14:textId="299BD39D" w:rsidR="000764F2" w:rsidRPr="004532E4" w:rsidRDefault="000E18F2" w:rsidP="00CF508E">
            <w:pPr>
              <w:spacing w:before="60"/>
              <w:rPr>
                <w:rFonts w:ascii="Arial" w:hAnsi="Arial" w:cs="Arial"/>
                <w:b/>
                <w:bCs/>
                <w:color w:val="00439C"/>
                <w:sz w:val="22"/>
              </w:rPr>
            </w:pPr>
            <w:r w:rsidRPr="004532E4">
              <w:rPr>
                <w:rFonts w:ascii="Arial" w:hAnsi="Arial" w:cs="Arial"/>
                <w:b/>
                <w:bCs/>
                <w:sz w:val="22"/>
              </w:rPr>
              <w:t>$</w:t>
            </w:r>
            <w:sdt>
              <w:sdtPr>
                <w:rPr>
                  <w:rFonts w:ascii="Arial" w:hAnsi="Arial" w:cs="Arial"/>
                  <w:b/>
                  <w:bCs/>
                  <w:sz w:val="22"/>
                </w:rPr>
                <w:alias w:val="Enter Amount in Whole Dollars"/>
                <w:tag w:val="Enter Amount in Whole Dollars"/>
                <w:id w:val="200985353"/>
                <w:lock w:val="sdtLocked"/>
                <w:placeholder>
                  <w:docPart w:val="0B701F6131FD4F31BA7AF4F4B03AA6E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1492B">
                  <w:rPr>
                    <w:rStyle w:val="PlaceholderText"/>
                    <w:rFonts w:ascii="Arial" w:hAnsi="Arial" w:cs="Arial"/>
                    <w:b/>
                    <w:bCs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7686C421" w14:textId="54449ED6" w:rsidR="000764F2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504007975"/>
                <w:lock w:val="sdtLocked"/>
                <w:placeholder>
                  <w:docPart w:val="34DBC1A4ECF94A469ED351BBB0959B0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E17A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265849" w:rsidRPr="00C44603" w14:paraId="79A53C7A" w14:textId="77777777" w:rsidTr="001355F2">
        <w:tc>
          <w:tcPr>
            <w:tcW w:w="2551" w:type="dxa"/>
          </w:tcPr>
          <w:p w14:paraId="12DC9441" w14:textId="008E2C22" w:rsidR="00265849" w:rsidRPr="00001E16" w:rsidRDefault="00620B47" w:rsidP="009E3A94">
            <w:pPr>
              <w:pStyle w:val="Heading2"/>
            </w:pPr>
            <w:r>
              <w:t>Fringe</w:t>
            </w:r>
            <w:r w:rsidR="009E3A94">
              <w:t xml:space="preserve"> Benefits</w:t>
            </w:r>
          </w:p>
        </w:tc>
        <w:tc>
          <w:tcPr>
            <w:tcW w:w="2376" w:type="dxa"/>
          </w:tcPr>
          <w:p w14:paraId="33302ECC" w14:textId="62A7F2A7" w:rsidR="00265849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19743195"/>
                <w:lock w:val="sdtLocked"/>
                <w:placeholder>
                  <w:docPart w:val="E050B68377AC4A9EA71C576125121DC1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E17A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5A800FE4" w14:textId="746380F7" w:rsidR="00265849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594369073"/>
                <w:lock w:val="sdtLocked"/>
                <w:placeholder>
                  <w:docPart w:val="FC01C7B40FA7462F80698C6A2D08FAD2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E17A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7DEE781D" w14:textId="62A98D02" w:rsidR="00265849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2008858583"/>
                <w:lock w:val="sdtLocked"/>
                <w:placeholder>
                  <w:docPart w:val="33F9BB99D84544BBB963E8C2F3255E2E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E17A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6461C0" w:rsidRPr="00C44603" w14:paraId="44DE607E" w14:textId="77777777" w:rsidTr="001355F2">
        <w:tc>
          <w:tcPr>
            <w:tcW w:w="2551" w:type="dxa"/>
          </w:tcPr>
          <w:p w14:paraId="530E0B28" w14:textId="516B5B0C" w:rsidR="006461C0" w:rsidRPr="00001E16" w:rsidRDefault="006461C0" w:rsidP="009E3A94">
            <w:pPr>
              <w:pStyle w:val="Heading2"/>
            </w:pPr>
            <w:r w:rsidRPr="00001E16">
              <w:t>Travel</w:t>
            </w:r>
          </w:p>
        </w:tc>
        <w:tc>
          <w:tcPr>
            <w:tcW w:w="2376" w:type="dxa"/>
          </w:tcPr>
          <w:p w14:paraId="5CCEDAAA" w14:textId="13BB103A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45836388"/>
                <w:lock w:val="sdtLocked"/>
                <w:placeholder>
                  <w:docPart w:val="275F5067F707437B9ACB4389BE1BB028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3C36C0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06A7A37F" w14:textId="2645922B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267840821"/>
                <w:lock w:val="sdtLocked"/>
                <w:placeholder>
                  <w:docPart w:val="0E5E210CB53C4092A95224B2A30B448A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3C36C0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6837FCA7" w14:textId="31A1C735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2129119410"/>
                <w:lock w:val="sdtLocked"/>
                <w:placeholder>
                  <w:docPart w:val="51C6129780E44FF6BCE316B83F0E5294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2B496E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6461C0" w:rsidRPr="00C44603" w14:paraId="4A241A12" w14:textId="77777777" w:rsidTr="001355F2">
        <w:tc>
          <w:tcPr>
            <w:tcW w:w="2551" w:type="dxa"/>
          </w:tcPr>
          <w:p w14:paraId="22289BD7" w14:textId="65D179C1" w:rsidR="006461C0" w:rsidRPr="00001E16" w:rsidRDefault="006461C0" w:rsidP="009E3A94">
            <w:pPr>
              <w:pStyle w:val="Heading2"/>
            </w:pPr>
            <w:r w:rsidRPr="00001E16">
              <w:t>Equipment</w:t>
            </w:r>
          </w:p>
        </w:tc>
        <w:tc>
          <w:tcPr>
            <w:tcW w:w="2376" w:type="dxa"/>
          </w:tcPr>
          <w:p w14:paraId="0AEF4753" w14:textId="4A67FCA8" w:rsidR="006461C0" w:rsidRPr="00B40616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821011247"/>
                <w:lock w:val="sdtLocked"/>
                <w:placeholder>
                  <w:docPart w:val="90A001BB4E1B4F539A9A9F1568FE6165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AC683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188FE1D1" w14:textId="56F000E4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454763395"/>
                <w:lock w:val="sdtLocked"/>
                <w:placeholder>
                  <w:docPart w:val="91DFEE02FDA345E28C961B600F0F7A0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AF49CD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62D6DE46" w14:textId="3DC77154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2095010046"/>
                <w:lock w:val="sdtLocked"/>
                <w:placeholder>
                  <w:docPart w:val="A9B00D3531FA469BBC1A32365D3DD10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AF49CD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6461C0" w:rsidRPr="00C44603" w14:paraId="40EEDBFF" w14:textId="77777777" w:rsidTr="001355F2">
        <w:tc>
          <w:tcPr>
            <w:tcW w:w="2551" w:type="dxa"/>
          </w:tcPr>
          <w:p w14:paraId="66090B0A" w14:textId="41CB9A80" w:rsidR="006461C0" w:rsidRPr="00001E16" w:rsidRDefault="006461C0" w:rsidP="009E3A94">
            <w:pPr>
              <w:pStyle w:val="Heading2"/>
            </w:pPr>
            <w:r w:rsidRPr="00001E16">
              <w:t>Supplies</w:t>
            </w:r>
          </w:p>
        </w:tc>
        <w:tc>
          <w:tcPr>
            <w:tcW w:w="2376" w:type="dxa"/>
          </w:tcPr>
          <w:p w14:paraId="03F96B0F" w14:textId="70070642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372584394"/>
                <w:lock w:val="sdtLocked"/>
                <w:placeholder>
                  <w:docPart w:val="0E411E23AE7F4BC0BDEF99276081A966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9E26C5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128CCB8F" w14:textId="66830B79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802454566"/>
                <w:lock w:val="sdtLocked"/>
                <w:placeholder>
                  <w:docPart w:val="F7E9E181EDE64D15BE7EA5324779FE75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EF3AD9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3E69EDC3" w14:textId="44D35FDA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988439317"/>
                <w:lock w:val="sdtLocked"/>
                <w:placeholder>
                  <w:docPart w:val="D82E259610754C95A1D9990A226834C9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C75BBC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6461C0" w:rsidRPr="00C44603" w14:paraId="3C580C82" w14:textId="77777777" w:rsidTr="001355F2">
        <w:tc>
          <w:tcPr>
            <w:tcW w:w="2551" w:type="dxa"/>
          </w:tcPr>
          <w:p w14:paraId="6657E2DD" w14:textId="33E9912B" w:rsidR="006461C0" w:rsidRPr="00001E16" w:rsidRDefault="006461C0" w:rsidP="009E3A94">
            <w:pPr>
              <w:pStyle w:val="Heading2"/>
            </w:pPr>
            <w:r w:rsidRPr="00516A0A">
              <w:t>Contractual</w:t>
            </w:r>
          </w:p>
        </w:tc>
        <w:tc>
          <w:tcPr>
            <w:tcW w:w="2376" w:type="dxa"/>
          </w:tcPr>
          <w:p w14:paraId="54A72D79" w14:textId="25DA9464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266230223"/>
                <w:lock w:val="sdtLocked"/>
                <w:placeholder>
                  <w:docPart w:val="D60DE059BDE54CB9AA5AA3523BF46C0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7D6C86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2C885818" w14:textId="6AB0DD83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800036168"/>
                <w:lock w:val="sdtLocked"/>
                <w:placeholder>
                  <w:docPart w:val="EF924F7331ED43FC8767698935AD7676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30DDF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05A86218" w14:textId="206A59E0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850007266"/>
                <w:lock w:val="sdtLocked"/>
                <w:placeholder>
                  <w:docPart w:val="9AC62C8E6BB04689A0654FBF10A261A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F30DDF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6461C0" w:rsidRPr="00C44603" w14:paraId="32940134" w14:textId="77777777" w:rsidTr="001355F2">
        <w:tc>
          <w:tcPr>
            <w:tcW w:w="2551" w:type="dxa"/>
          </w:tcPr>
          <w:p w14:paraId="18E4A17C" w14:textId="19A03759" w:rsidR="006461C0" w:rsidRPr="00001E16" w:rsidRDefault="006461C0" w:rsidP="009E3A94">
            <w:pPr>
              <w:pStyle w:val="Heading2"/>
            </w:pPr>
            <w:r w:rsidRPr="00001E16">
              <w:t>Other</w:t>
            </w:r>
          </w:p>
        </w:tc>
        <w:tc>
          <w:tcPr>
            <w:tcW w:w="2376" w:type="dxa"/>
          </w:tcPr>
          <w:p w14:paraId="1613C5C0" w14:textId="77F1F0E1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567221518"/>
                <w:lock w:val="sdtLocked"/>
                <w:placeholder>
                  <w:docPart w:val="F70FF07361CC44878595B7760BE54A1D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D87627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0F9616F8" w14:textId="2D1A267F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776011056"/>
                <w:lock w:val="sdtLocked"/>
                <w:placeholder>
                  <w:docPart w:val="47EB6B0193E24637AC6DF5835627F319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D87627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0BFBCEC3" w14:textId="172D4D32" w:rsidR="006461C0" w:rsidRPr="00605330" w:rsidRDefault="006461C0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211531525"/>
                <w:lock w:val="sdtLocked"/>
                <w:placeholder>
                  <w:docPart w:val="EA525ECCD5684EC19C415739A4575CE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86786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FF33F7" w:rsidRPr="00C44603" w14:paraId="36678BD1" w14:textId="77777777" w:rsidTr="001355F2">
        <w:tc>
          <w:tcPr>
            <w:tcW w:w="2551" w:type="dxa"/>
            <w:shd w:val="clear" w:color="auto" w:fill="D9D9D9" w:themeFill="background1" w:themeFillShade="D9"/>
          </w:tcPr>
          <w:p w14:paraId="72FF02C7" w14:textId="09FBE990" w:rsidR="00FF33F7" w:rsidRPr="00001E16" w:rsidRDefault="00FF33F7" w:rsidP="009E3A94">
            <w:pPr>
              <w:pStyle w:val="Heading2"/>
            </w:pPr>
            <w:r w:rsidRPr="00001E16">
              <w:t>Total Direct Costs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14:paraId="3C1A72CC" w14:textId="60CBEB6B" w:rsidR="00FF33F7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777407253"/>
                <w:lock w:val="sdtLocked"/>
                <w:placeholder>
                  <w:docPart w:val="BBFF641E3E754D31AFB1E2316F87C8A6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3E298A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  <w:shd w:val="clear" w:color="auto" w:fill="D9D9D9" w:themeFill="background1" w:themeFillShade="D9"/>
          </w:tcPr>
          <w:p w14:paraId="5DB2C22A" w14:textId="42D0E147" w:rsidR="00FF33F7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109553726"/>
                <w:lock w:val="sdtLocked"/>
                <w:placeholder>
                  <w:docPart w:val="AE67DA15C54B4BBC8BBE96B707EE3B0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3B1A36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  <w:shd w:val="clear" w:color="auto" w:fill="D9D9D9" w:themeFill="background1" w:themeFillShade="D9"/>
          </w:tcPr>
          <w:p w14:paraId="2DCFBF18" w14:textId="7FD8E773" w:rsidR="00FF33F7" w:rsidRPr="00605330" w:rsidRDefault="00516A0A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801350133"/>
                <w:lock w:val="sdtLocked"/>
                <w:placeholder>
                  <w:docPart w:val="86F6873F4B0B4DD590ABC6A3AD39FF7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16A0A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0E18F2" w:rsidRPr="00C44603" w14:paraId="41FBE93C" w14:textId="77777777" w:rsidTr="001355F2">
        <w:tc>
          <w:tcPr>
            <w:tcW w:w="2551" w:type="dxa"/>
          </w:tcPr>
          <w:p w14:paraId="6B2E3565" w14:textId="34B74C86" w:rsidR="000E18F2" w:rsidRPr="00001E16" w:rsidRDefault="000E18F2" w:rsidP="009E3A94">
            <w:pPr>
              <w:pStyle w:val="Heading2"/>
            </w:pPr>
            <w:r w:rsidRPr="00001E16">
              <w:t>Indirect Costs</w:t>
            </w:r>
          </w:p>
        </w:tc>
        <w:tc>
          <w:tcPr>
            <w:tcW w:w="2376" w:type="dxa"/>
          </w:tcPr>
          <w:p w14:paraId="66C35488" w14:textId="2CB65177" w:rsidR="000E18F2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1563015143"/>
                <w:lock w:val="sdtLocked"/>
                <w:placeholder>
                  <w:docPart w:val="4FCEE155DD0041A4A807790EDBD55F3D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C2478B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</w:tcPr>
          <w:p w14:paraId="6E8ED486" w14:textId="695A5C2E" w:rsidR="000E18F2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79089522"/>
                <w:lock w:val="sdtLocked"/>
                <w:placeholder>
                  <w:docPart w:val="6802E89B454E4A16AA8CAB5B3E9C15D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C2478B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</w:tcPr>
          <w:p w14:paraId="787C00D4" w14:textId="73C429F9" w:rsidR="000E18F2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475420346"/>
                <w:lock w:val="sdtLocked"/>
                <w:placeholder>
                  <w:docPart w:val="CE2009ABA3384D19A211CDBAA708FCCF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C2478B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  <w:tr w:rsidR="00FF33F7" w:rsidRPr="00C44603" w14:paraId="75868E36" w14:textId="77777777" w:rsidTr="001355F2">
        <w:tc>
          <w:tcPr>
            <w:tcW w:w="2551" w:type="dxa"/>
            <w:shd w:val="clear" w:color="auto" w:fill="D9D9D9" w:themeFill="background1" w:themeFillShade="D9"/>
          </w:tcPr>
          <w:p w14:paraId="75AB5FA8" w14:textId="2840F57A" w:rsidR="00FF33F7" w:rsidRPr="00001E16" w:rsidRDefault="00FF33F7" w:rsidP="009E3A94">
            <w:pPr>
              <w:pStyle w:val="Heading2"/>
            </w:pPr>
            <w:r w:rsidRPr="00001E16">
              <w:t>Total Costs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14:paraId="4A81964F" w14:textId="21B20633" w:rsidR="00FF33F7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638445394"/>
                <w:lock w:val="sdtLocked"/>
                <w:placeholder>
                  <w:docPart w:val="8715F0AD6EBF49E9B404DA3746605077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16A0A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410" w:type="dxa"/>
            <w:shd w:val="clear" w:color="auto" w:fill="D9D9D9" w:themeFill="background1" w:themeFillShade="D9"/>
          </w:tcPr>
          <w:p w14:paraId="68702C4A" w14:textId="4EE7DA33" w:rsidR="00FF33F7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-596021666"/>
                <w:lock w:val="sdtLocked"/>
                <w:placeholder>
                  <w:docPart w:val="1E30F36D61F749EF98C6D8CFD2E0555B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16A0A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  <w:tc>
          <w:tcPr>
            <w:tcW w:w="2360" w:type="dxa"/>
            <w:shd w:val="clear" w:color="auto" w:fill="D9D9D9" w:themeFill="background1" w:themeFillShade="D9"/>
          </w:tcPr>
          <w:p w14:paraId="325FF9B0" w14:textId="74F89635" w:rsidR="00FF33F7" w:rsidRPr="00605330" w:rsidRDefault="000E18F2" w:rsidP="009E3A94">
            <w:pPr>
              <w:pStyle w:val="Heading2"/>
            </w:pPr>
            <w:r>
              <w:t>$</w:t>
            </w:r>
            <w:sdt>
              <w:sdtPr>
                <w:alias w:val="Enter Amount in Whole Dollars"/>
                <w:tag w:val="Enter Amount in Whole Dollars"/>
                <w:id w:val="1826472781"/>
                <w:lock w:val="sdtLocked"/>
                <w:placeholder>
                  <w:docPart w:val="6D46031575924BF8B6B0532710CFB513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FE3936" w:rsidRPr="00516A0A">
                  <w:rPr>
                    <w:rStyle w:val="PlaceholderText"/>
                    <w:color w:val="00439C"/>
                  </w:rPr>
                  <w:t>0</w:t>
                </w:r>
              </w:sdtContent>
            </w:sdt>
          </w:p>
        </w:tc>
      </w:tr>
    </w:tbl>
    <w:p w14:paraId="5284F6D4" w14:textId="77777777" w:rsidR="00CB1F81" w:rsidRPr="002A6B23" w:rsidRDefault="00CB1F81" w:rsidP="009C1AC8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sdt>
      <w:sdtPr>
        <w:rPr>
          <w:rFonts w:ascii="Arial" w:eastAsia="Myriad Web Pro" w:hAnsi="Arial" w:cs="Arial"/>
          <w:color w:val="000000"/>
          <w:sz w:val="22"/>
        </w:rPr>
        <w:alias w:val="Add budget narrative"/>
        <w:tag w:val="Add budget narrative"/>
        <w:id w:val="1685246730"/>
        <w:lock w:val="sdtLocked"/>
        <w:placeholder>
          <w:docPart w:val="3BB2773BC0274C3882F1F1C593B6B305"/>
        </w:placeholder>
        <w:showingPlcHdr/>
        <w:text/>
      </w:sdtPr>
      <w:sdtContent>
        <w:p w14:paraId="2BBBFBC6" w14:textId="7E4DE64B" w:rsidR="00C65E7F" w:rsidRPr="00FF33F7" w:rsidRDefault="001E3F43" w:rsidP="002B73F4">
          <w:pPr>
            <w:spacing w:after="0"/>
            <w:rPr>
              <w:rFonts w:ascii="Arial" w:eastAsia="Myriad Web Pro" w:hAnsi="Arial" w:cs="Arial"/>
              <w:color w:val="000000"/>
              <w:sz w:val="22"/>
            </w:rPr>
          </w:pPr>
          <w:r w:rsidRPr="00F432C5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Click </w:t>
          </w:r>
          <w:r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here </w:t>
          </w:r>
          <w:r w:rsidRPr="00F432C5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and add budget narrative outlining the proposed changes, following the</w:t>
          </w:r>
          <w:r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 CDC Budget Preparation Guidance (</w:t>
          </w:r>
          <w:r w:rsidRPr="009C72D9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https://www.cdc.gov/grants/documents/budget-preparation-guidance.pdf</w:t>
          </w:r>
          <w:r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)</w:t>
          </w:r>
          <w:r w:rsidRPr="00F432C5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.</w:t>
          </w:r>
        </w:p>
      </w:sdtContent>
    </w:sdt>
    <w:p w14:paraId="2F0A85FE" w14:textId="77777777" w:rsidR="00C65E7F" w:rsidRDefault="00C65E7F" w:rsidP="002B73F4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638F4D47" w14:textId="60D97272" w:rsidR="00C65E7F" w:rsidRDefault="009C1AC8" w:rsidP="00AC38BF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2A6B23">
        <w:rPr>
          <w:rFonts w:ascii="Arial" w:hAnsi="Arial" w:cs="Arial"/>
          <w:sz w:val="22"/>
        </w:rPr>
        <w:t>If you have any questions regarding this request, please feel free to contact</w:t>
      </w:r>
      <w:r w:rsidR="00C65E7F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alias w:val="Enter Organizational Contact"/>
          <w:tag w:val="Enter Organizational Contact"/>
          <w:id w:val="-336622818"/>
          <w:lock w:val="sdtLocked"/>
          <w:placeholder>
            <w:docPart w:val="9A79F28EA4424E04BE01E3552FD461AE"/>
          </w:placeholder>
          <w:showingPlcHdr/>
          <w:text/>
        </w:sdtPr>
        <w:sdtContent>
          <w:r w:rsidR="001E3F43" w:rsidRPr="00105D88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Click here and enter the </w:t>
          </w:r>
          <w:proofErr w:type="gramStart"/>
          <w:r w:rsidR="001E3F4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contact</w:t>
          </w:r>
          <w:proofErr w:type="gramEnd"/>
          <w:r w:rsidR="001E3F4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 </w:t>
          </w:r>
          <w:r w:rsidR="001E3F43" w:rsidRPr="00105D88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name</w:t>
          </w:r>
          <w:r w:rsidR="001E3F4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, number,</w:t>
          </w:r>
          <w:r w:rsidR="001E3F43" w:rsidRPr="00105D88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 xml:space="preserve"> and </w:t>
          </w:r>
          <w:r w:rsidR="001E3F43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email</w:t>
          </w:r>
          <w:r w:rsidR="001E3F43" w:rsidRPr="00105D88">
            <w:rPr>
              <w:rStyle w:val="PlaceholderText"/>
              <w:rFonts w:ascii="Arial" w:hAnsi="Arial" w:cs="Arial"/>
              <w:i/>
              <w:iCs/>
              <w:color w:val="0B40A4" w:themeColor="text1" w:themeShade="BF"/>
              <w:sz w:val="22"/>
            </w:rPr>
            <w:t>.</w:t>
          </w:r>
        </w:sdtContent>
      </w:sdt>
    </w:p>
    <w:p w14:paraId="0191DD1D" w14:textId="77777777" w:rsidR="00C65E7F" w:rsidRDefault="00C65E7F" w:rsidP="002B73F4">
      <w:pPr>
        <w:autoSpaceDE w:val="0"/>
        <w:autoSpaceDN w:val="0"/>
        <w:adjustRightInd w:val="0"/>
        <w:spacing w:after="0"/>
        <w:rPr>
          <w:rFonts w:ascii="Arial" w:hAnsi="Arial" w:cs="Arial"/>
          <w:color w:val="FF0000"/>
          <w:sz w:val="22"/>
        </w:rPr>
      </w:pPr>
    </w:p>
    <w:p w14:paraId="3032F52F" w14:textId="3E451E3F" w:rsidR="009C1AC8" w:rsidRDefault="009C1AC8" w:rsidP="00907C5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2A6B23">
        <w:rPr>
          <w:rFonts w:ascii="Arial" w:hAnsi="Arial" w:cs="Arial"/>
          <w:sz w:val="22"/>
        </w:rPr>
        <w:t xml:space="preserve">Sincerely, </w:t>
      </w:r>
    </w:p>
    <w:p w14:paraId="44B2FD52" w14:textId="77777777" w:rsidR="00C70898" w:rsidRDefault="00C70898" w:rsidP="00907C5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576067E3" w14:textId="77777777" w:rsidR="00957B5D" w:rsidRDefault="00957B5D" w:rsidP="00907C5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753BA7A7" w14:textId="77777777" w:rsidR="00907C58" w:rsidRDefault="00907C58" w:rsidP="00907C5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484654E6" w14:textId="77777777" w:rsidR="00907C58" w:rsidRPr="002A6B23" w:rsidRDefault="00907C58" w:rsidP="00907C5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sdt>
      <w:sdtPr>
        <w:rPr>
          <w:rFonts w:ascii="Arial" w:eastAsia="Myriad Web Pro" w:hAnsi="Arial" w:cs="Arial"/>
          <w:color w:val="000000"/>
          <w:sz w:val="22"/>
        </w:rPr>
        <w:alias w:val="Enter name of authorized organizational representative"/>
        <w:tag w:val="Enter name of authorized organizational representative"/>
        <w:id w:val="-1829738826"/>
        <w:lock w:val="sdtLocked"/>
        <w:placeholder>
          <w:docPart w:val="07CF09DDF64A4EDAAF34827094236F95"/>
        </w:placeholder>
        <w:showingPlcHdr/>
        <w:docPartList>
          <w:docPartGallery w:val="Quick Parts"/>
        </w:docPartList>
      </w:sdtPr>
      <w:sdtEndPr>
        <w:rPr>
          <w:i/>
          <w:iCs/>
          <w:color w:val="005DAA" w:themeColor="accent1"/>
        </w:rPr>
      </w:sdtEndPr>
      <w:sdtContent>
        <w:p w14:paraId="33FFB079" w14:textId="05BAF710" w:rsidR="007908C6" w:rsidRPr="004F3F3E" w:rsidRDefault="001E3F43" w:rsidP="00520680">
          <w:pPr>
            <w:autoSpaceDE w:val="0"/>
            <w:autoSpaceDN w:val="0"/>
            <w:adjustRightInd w:val="0"/>
            <w:spacing w:after="0"/>
            <w:rPr>
              <w:rFonts w:ascii="Arial" w:eastAsia="Myriad Web Pro" w:hAnsi="Arial" w:cs="Arial"/>
              <w:i/>
              <w:iCs/>
              <w:color w:val="005DAA" w:themeColor="accent1"/>
              <w:sz w:val="22"/>
            </w:rPr>
          </w:pPr>
          <w:r w:rsidRPr="00BB0EE4"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enter name of authorized organizational representative</w:t>
          </w:r>
          <w:r w:rsidRPr="004F3F3E">
            <w:rPr>
              <w:rFonts w:ascii="Arial" w:eastAsia="Myriad Web Pro" w:hAnsi="Arial" w:cs="Arial"/>
              <w:i/>
              <w:iCs/>
              <w:color w:val="005DAA" w:themeColor="accent1"/>
              <w:sz w:val="22"/>
            </w:rPr>
            <w:t xml:space="preserve"> </w:t>
          </w:r>
        </w:p>
      </w:sdtContent>
    </w:sdt>
    <w:p w14:paraId="6A4DD29C" w14:textId="75D97F90" w:rsidR="00520680" w:rsidRPr="006B7401" w:rsidRDefault="00520680" w:rsidP="00520680">
      <w:pPr>
        <w:autoSpaceDE w:val="0"/>
        <w:autoSpaceDN w:val="0"/>
        <w:adjustRightInd w:val="0"/>
        <w:spacing w:after="0"/>
        <w:rPr>
          <w:rFonts w:ascii="Arial" w:eastAsia="Myriad Web Pro" w:hAnsi="Arial" w:cs="Arial"/>
          <w:color w:val="000000"/>
          <w:sz w:val="22"/>
          <w:u w:val="single"/>
        </w:rPr>
      </w:pPr>
      <w:r w:rsidRPr="006B7401">
        <w:rPr>
          <w:rFonts w:ascii="Arial" w:eastAsia="Myriad Web Pro" w:hAnsi="Arial" w:cs="Arial"/>
          <w:color w:val="000000"/>
          <w:sz w:val="22"/>
        </w:rPr>
        <w:t>Authorized Organizational Representative</w:t>
      </w:r>
    </w:p>
    <w:p w14:paraId="58703C3B" w14:textId="77777777" w:rsidR="0041053A" w:rsidRDefault="009C1AC8" w:rsidP="009C1AC8">
      <w:pPr>
        <w:spacing w:after="200" w:line="276" w:lineRule="auto"/>
        <w:rPr>
          <w:rFonts w:ascii="Arial" w:hAnsi="Arial" w:cs="Arial"/>
          <w:sz w:val="22"/>
        </w:rPr>
      </w:pPr>
      <w:r w:rsidRPr="002A6B23">
        <w:rPr>
          <w:rFonts w:ascii="Arial" w:hAnsi="Arial" w:cs="Arial"/>
          <w:sz w:val="22"/>
        </w:rPr>
        <w:tab/>
      </w:r>
    </w:p>
    <w:p w14:paraId="44CB6696" w14:textId="6D66496E" w:rsidR="00A95745" w:rsidRDefault="00A95745" w:rsidP="00EF417C">
      <w:pPr>
        <w:spacing w:after="0"/>
        <w:rPr>
          <w:rStyle w:val="PlaceholderText"/>
          <w:rFonts w:ascii="Arial" w:hAnsi="Arial" w:cs="Arial"/>
          <w:color w:val="0B40A4" w:themeColor="text1" w:themeShade="BF"/>
          <w:sz w:val="22"/>
        </w:rPr>
      </w:pPr>
    </w:p>
    <w:sectPr w:rsidR="00A95745" w:rsidSect="00CF609E">
      <w:footerReference w:type="default" r:id="rId11"/>
      <w:pgSz w:w="12240" w:h="15840"/>
      <w:pgMar w:top="1152" w:right="864" w:bottom="72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9B0B" w14:textId="77777777" w:rsidR="00433AAF" w:rsidRDefault="00433AAF" w:rsidP="009F12E6">
      <w:r>
        <w:separator/>
      </w:r>
    </w:p>
  </w:endnote>
  <w:endnote w:type="continuationSeparator" w:id="0">
    <w:p w14:paraId="40E90E8E" w14:textId="77777777" w:rsidR="00433AAF" w:rsidRDefault="00433AAF" w:rsidP="009F12E6">
      <w:r>
        <w:continuationSeparator/>
      </w:r>
    </w:p>
  </w:endnote>
  <w:endnote w:type="continuationNotice" w:id="1">
    <w:p w14:paraId="7CE3E2FC" w14:textId="77777777" w:rsidR="00433AAF" w:rsidRDefault="00433AA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Times New Roman"/>
    <w:charset w:val="00"/>
    <w:family w:val="swiss"/>
    <w:pitch w:val="variable"/>
    <w:sig w:usb0="8000002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E1BE9E-D239-4449-A973-96016094B80D}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F01BE8CE-E064-4625-A16E-E21D5C5AA1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3866B3-9FAF-433B-BB3F-E259BF801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E5DC" w14:textId="52BDB6B3" w:rsidR="00DE62B6" w:rsidRPr="00CC5B6C" w:rsidRDefault="00DE62B6" w:rsidP="00803B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E3FF6F" wp14:editId="386530F3">
              <wp:simplePos x="0" y="0"/>
              <wp:positionH relativeFrom="column">
                <wp:posOffset>6729730</wp:posOffset>
              </wp:positionH>
              <wp:positionV relativeFrom="paragraph">
                <wp:posOffset>36830</wp:posOffset>
              </wp:positionV>
              <wp:extent cx="484632" cy="246888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" cy="24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1A4E3" w14:textId="77777777" w:rsidR="00DE62B6" w:rsidRPr="009E0DA3" w:rsidRDefault="00DE62B6" w:rsidP="00DE62B6">
                          <w:pPr>
                            <w:jc w:val="center"/>
                            <w:rPr>
                              <w:color w:val="578DF3" w:themeColor="text1" w:themeTint="A6"/>
                              <w:sz w:val="18"/>
                              <w:szCs w:val="18"/>
                            </w:rPr>
                          </w:pPr>
                          <w:r w:rsidRPr="009E0DA3">
                            <w:rPr>
                              <w:color w:val="578DF3" w:themeColor="text1" w:themeTint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E0DA3">
                            <w:rPr>
                              <w:color w:val="578DF3" w:themeColor="text1" w:themeTint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9E0DA3">
                            <w:rPr>
                              <w:color w:val="578DF3" w:themeColor="text1" w:themeTint="A6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78DF3" w:themeColor="text1" w:themeTint="A6"/>
                              <w:sz w:val="18"/>
                              <w:szCs w:val="18"/>
                            </w:rPr>
                            <w:t>2</w:t>
                          </w:r>
                          <w:r w:rsidRPr="009E0DA3">
                            <w:rPr>
                              <w:noProof/>
                              <w:color w:val="578DF3" w:themeColor="text1" w:themeTint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3FF6F" id="Rectangle 35" o:spid="_x0000_s1026" style="position:absolute;left:0;text-align:left;margin-left:529.9pt;margin-top:2.9pt;width:38.15pt;height:1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" filled="f" stroked="f" strokeweight="2pt">
              <v:textbox>
                <w:txbxContent>
                  <w:p w14:paraId="55F1A4E3" w14:textId="77777777" w:rsidR="00DE62B6" w:rsidRPr="009E0DA3" w:rsidRDefault="00DE62B6" w:rsidP="00DE62B6">
                    <w:pPr>
                      <w:jc w:val="center"/>
                      <w:rPr>
                        <w:color w:val="578DF3" w:themeColor="text1" w:themeTint="A6"/>
                        <w:sz w:val="18"/>
                        <w:szCs w:val="18"/>
                      </w:rPr>
                    </w:pPr>
                    <w:r w:rsidRPr="009E0DA3">
                      <w:rPr>
                        <w:color w:val="578DF3" w:themeColor="text1" w:themeTint="A6"/>
                        <w:sz w:val="18"/>
                        <w:szCs w:val="18"/>
                      </w:rPr>
                      <w:fldChar w:fldCharType="begin"/>
                    </w:r>
                    <w:r w:rsidRPr="009E0DA3">
                      <w:rPr>
                        <w:color w:val="578DF3" w:themeColor="text1" w:themeTint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9E0DA3">
                      <w:rPr>
                        <w:color w:val="578DF3" w:themeColor="text1" w:themeTint="A6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578DF3" w:themeColor="text1" w:themeTint="A6"/>
                        <w:sz w:val="18"/>
                        <w:szCs w:val="18"/>
                      </w:rPr>
                      <w:t>2</w:t>
                    </w:r>
                    <w:r w:rsidRPr="009E0DA3">
                      <w:rPr>
                        <w:noProof/>
                        <w:color w:val="578DF3" w:themeColor="text1" w:themeTint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5CC24BBB" w14:textId="58BC7CB3" w:rsidR="005A10B5" w:rsidRPr="005A10B5" w:rsidRDefault="00DE62B6" w:rsidP="00803BA9">
    <w:pPr>
      <w:pStyle w:val="Footer"/>
    </w:pPr>
    <w:r>
      <w:rPr>
        <w:noProof/>
      </w:rPr>
      <w:t>\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12989" w14:textId="77777777" w:rsidR="00433AAF" w:rsidRDefault="00433AAF" w:rsidP="009F12E6">
      <w:r>
        <w:separator/>
      </w:r>
    </w:p>
  </w:footnote>
  <w:footnote w:type="continuationSeparator" w:id="0">
    <w:p w14:paraId="5AE34E53" w14:textId="77777777" w:rsidR="00433AAF" w:rsidRDefault="00433AAF" w:rsidP="009F12E6">
      <w:r>
        <w:continuationSeparator/>
      </w:r>
    </w:p>
  </w:footnote>
  <w:footnote w:type="continuationNotice" w:id="1">
    <w:p w14:paraId="17AD7241" w14:textId="77777777" w:rsidR="00433AAF" w:rsidRDefault="00433AA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96D7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F40A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EA2182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3" w15:restartNumberingAfterBreak="0">
    <w:nsid w:val="FFFFFF7F"/>
    <w:multiLevelType w:val="singleLevel"/>
    <w:tmpl w:val="2090950C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01B007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88951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0C553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4E95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4A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F24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5347F"/>
    <w:multiLevelType w:val="hybridMultilevel"/>
    <w:tmpl w:val="DF7C3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6C0E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51879"/>
    <w:multiLevelType w:val="multilevel"/>
    <w:tmpl w:val="293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2A4FA6"/>
    <w:multiLevelType w:val="hybridMultilevel"/>
    <w:tmpl w:val="4196A9C8"/>
    <w:lvl w:ilvl="0" w:tplc="791221FC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CDA82D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0CA66B28"/>
    <w:multiLevelType w:val="hybridMultilevel"/>
    <w:tmpl w:val="D25C97BA"/>
    <w:lvl w:ilvl="0" w:tplc="4C282D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3871F9"/>
    <w:multiLevelType w:val="hybridMultilevel"/>
    <w:tmpl w:val="4552D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681FBA"/>
    <w:multiLevelType w:val="multilevel"/>
    <w:tmpl w:val="2C5AFA84"/>
    <w:numStyleLink w:val="L2"/>
  </w:abstractNum>
  <w:abstractNum w:abstractNumId="17" w15:restartNumberingAfterBreak="0">
    <w:nsid w:val="10C61FD3"/>
    <w:multiLevelType w:val="hybridMultilevel"/>
    <w:tmpl w:val="2C5AFA84"/>
    <w:lvl w:ilvl="0" w:tplc="292A7A6E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28679C"/>
    <w:multiLevelType w:val="multilevel"/>
    <w:tmpl w:val="2C5AFA84"/>
    <w:numStyleLink w:val="L2"/>
  </w:abstractNum>
  <w:abstractNum w:abstractNumId="20" w15:restartNumberingAfterBreak="0">
    <w:nsid w:val="24E804C2"/>
    <w:multiLevelType w:val="hybridMultilevel"/>
    <w:tmpl w:val="7506F93A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A4181"/>
    <w:multiLevelType w:val="multilevel"/>
    <w:tmpl w:val="2C5AFA84"/>
    <w:numStyleLink w:val="L2"/>
  </w:abstractNum>
  <w:abstractNum w:abstractNumId="23" w15:restartNumberingAfterBreak="0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B841FD"/>
    <w:multiLevelType w:val="hybridMultilevel"/>
    <w:tmpl w:val="75F26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95330D"/>
    <w:multiLevelType w:val="hybridMultilevel"/>
    <w:tmpl w:val="669497B2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A66A5D"/>
    <w:multiLevelType w:val="hybridMultilevel"/>
    <w:tmpl w:val="8B4C4F8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 w15:restartNumberingAfterBreak="0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67CEC"/>
    <w:multiLevelType w:val="multilevel"/>
    <w:tmpl w:val="2C5AFA84"/>
    <w:numStyleLink w:val="L2"/>
  </w:abstractNum>
  <w:abstractNum w:abstractNumId="31" w15:restartNumberingAfterBreak="0">
    <w:nsid w:val="50785415"/>
    <w:multiLevelType w:val="hybridMultilevel"/>
    <w:tmpl w:val="8D14BB66"/>
    <w:lvl w:ilvl="0" w:tplc="DBBC582E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D70C8B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2" w15:restartNumberingAfterBreak="0">
    <w:nsid w:val="50836DC9"/>
    <w:multiLevelType w:val="hybridMultilevel"/>
    <w:tmpl w:val="865873E8"/>
    <w:lvl w:ilvl="0" w:tplc="2E0E1908">
      <w:start w:val="1"/>
      <w:numFmt w:val="bullet"/>
      <w:pStyle w:val="B3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36DA5"/>
    <w:multiLevelType w:val="multilevel"/>
    <w:tmpl w:val="2C5AFA84"/>
    <w:styleLink w:val="L2"/>
    <w:lvl w:ilvl="0">
      <w:start w:val="1"/>
      <w:numFmt w:val="decimal"/>
      <w:lvlText w:val="%1."/>
      <w:lvlJc w:val="left"/>
      <w:pPr>
        <w:ind w:left="1152" w:hanging="360"/>
      </w:pPr>
      <w:rPr>
        <w:rFonts w:ascii="Myriad Web Pro" w:hAnsi="Myriad Web Pro"/>
        <w:b w:val="0"/>
        <w:i w:val="0"/>
        <w:color w:val="000000" w:themeColor="text2"/>
        <w:sz w:val="16"/>
        <w:u w:val="none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34" w15:restartNumberingAfterBreak="0">
    <w:nsid w:val="6BE92997"/>
    <w:multiLevelType w:val="hybridMultilevel"/>
    <w:tmpl w:val="6034349C"/>
    <w:lvl w:ilvl="0" w:tplc="8E386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D25B62"/>
    <w:multiLevelType w:val="hybridMultilevel"/>
    <w:tmpl w:val="7D629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322766"/>
    <w:multiLevelType w:val="hybridMultilevel"/>
    <w:tmpl w:val="E8BAAB04"/>
    <w:lvl w:ilvl="0" w:tplc="23422376">
      <w:start w:val="1"/>
      <w:numFmt w:val="bullet"/>
      <w:pStyle w:val="B4BulletListSecondLevel"/>
      <w:lvlText w:val="­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082535">
    <w:abstractNumId w:val="11"/>
  </w:num>
  <w:num w:numId="2" w16cid:durableId="1991015678">
    <w:abstractNumId w:val="21"/>
  </w:num>
  <w:num w:numId="3" w16cid:durableId="1972982234">
    <w:abstractNumId w:val="23"/>
  </w:num>
  <w:num w:numId="4" w16cid:durableId="787045497">
    <w:abstractNumId w:val="24"/>
  </w:num>
  <w:num w:numId="5" w16cid:durableId="591354661">
    <w:abstractNumId w:val="25"/>
  </w:num>
  <w:num w:numId="6" w16cid:durableId="666790191">
    <w:abstractNumId w:val="29"/>
  </w:num>
  <w:num w:numId="7" w16cid:durableId="1329599878">
    <w:abstractNumId w:val="18"/>
  </w:num>
  <w:num w:numId="8" w16cid:durableId="1566063718">
    <w:abstractNumId w:val="31"/>
  </w:num>
  <w:num w:numId="9" w16cid:durableId="1437628053">
    <w:abstractNumId w:val="13"/>
  </w:num>
  <w:num w:numId="10" w16cid:durableId="712655380">
    <w:abstractNumId w:val="20"/>
  </w:num>
  <w:num w:numId="11" w16cid:durableId="994256947">
    <w:abstractNumId w:val="27"/>
  </w:num>
  <w:num w:numId="12" w16cid:durableId="1329945269">
    <w:abstractNumId w:val="32"/>
  </w:num>
  <w:num w:numId="13" w16cid:durableId="898903563">
    <w:abstractNumId w:val="36"/>
  </w:num>
  <w:num w:numId="14" w16cid:durableId="2119909183">
    <w:abstractNumId w:val="28"/>
  </w:num>
  <w:num w:numId="15" w16cid:durableId="939263739">
    <w:abstractNumId w:val="17"/>
  </w:num>
  <w:num w:numId="16" w16cid:durableId="1351567241">
    <w:abstractNumId w:val="33"/>
  </w:num>
  <w:num w:numId="17" w16cid:durableId="1434588189">
    <w:abstractNumId w:val="22"/>
  </w:num>
  <w:num w:numId="18" w16cid:durableId="693849667">
    <w:abstractNumId w:val="19"/>
  </w:num>
  <w:num w:numId="19" w16cid:durableId="736050770">
    <w:abstractNumId w:val="16"/>
  </w:num>
  <w:num w:numId="20" w16cid:durableId="707418346">
    <w:abstractNumId w:val="30"/>
  </w:num>
  <w:num w:numId="21" w16cid:durableId="45884691">
    <w:abstractNumId w:val="9"/>
  </w:num>
  <w:num w:numId="22" w16cid:durableId="1679887112">
    <w:abstractNumId w:val="7"/>
  </w:num>
  <w:num w:numId="23" w16cid:durableId="1444377563">
    <w:abstractNumId w:val="6"/>
  </w:num>
  <w:num w:numId="24" w16cid:durableId="1270502406">
    <w:abstractNumId w:val="5"/>
  </w:num>
  <w:num w:numId="25" w16cid:durableId="1148129003">
    <w:abstractNumId w:val="4"/>
  </w:num>
  <w:num w:numId="26" w16cid:durableId="1278176710">
    <w:abstractNumId w:val="8"/>
  </w:num>
  <w:num w:numId="27" w16cid:durableId="561722566">
    <w:abstractNumId w:val="3"/>
  </w:num>
  <w:num w:numId="28" w16cid:durableId="176311742">
    <w:abstractNumId w:val="2"/>
  </w:num>
  <w:num w:numId="29" w16cid:durableId="748619255">
    <w:abstractNumId w:val="1"/>
  </w:num>
  <w:num w:numId="30" w16cid:durableId="584343393">
    <w:abstractNumId w:val="0"/>
  </w:num>
  <w:num w:numId="31" w16cid:durableId="443232272">
    <w:abstractNumId w:val="8"/>
    <w:lvlOverride w:ilvl="0">
      <w:startOverride w:val="1"/>
    </w:lvlOverride>
  </w:num>
  <w:num w:numId="32" w16cid:durableId="1913272709">
    <w:abstractNumId w:val="26"/>
  </w:num>
  <w:num w:numId="33" w16cid:durableId="857813949">
    <w:abstractNumId w:val="10"/>
  </w:num>
  <w:num w:numId="34" w16cid:durableId="674578592">
    <w:abstractNumId w:val="15"/>
  </w:num>
  <w:num w:numId="35" w16cid:durableId="769736751">
    <w:abstractNumId w:val="34"/>
  </w:num>
  <w:num w:numId="36" w16cid:durableId="900944766">
    <w:abstractNumId w:val="12"/>
  </w:num>
  <w:num w:numId="37" w16cid:durableId="1473786302">
    <w:abstractNumId w:val="35"/>
  </w:num>
  <w:num w:numId="38" w16cid:durableId="10338429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attachedTemplate r:id="rId1"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1"/>
  <w:drawingGridVerticalSpacing w:val="187"/>
  <w:displayHorizontalDrawingGridEvery w:val="2"/>
  <w:characterSpacingControl w:val="doNotCompress"/>
  <w:hdrShapeDefaults>
    <o:shapedefaults v:ext="edit" spidmax="2050" style="mso-width-relative:margin;mso-height-relative:margin;v-text-anchor:middle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62"/>
    <w:rsid w:val="00001456"/>
    <w:rsid w:val="00001C83"/>
    <w:rsid w:val="00001E16"/>
    <w:rsid w:val="0000243A"/>
    <w:rsid w:val="00002751"/>
    <w:rsid w:val="00002C16"/>
    <w:rsid w:val="00003986"/>
    <w:rsid w:val="00004325"/>
    <w:rsid w:val="000058AC"/>
    <w:rsid w:val="0000692C"/>
    <w:rsid w:val="00007F61"/>
    <w:rsid w:val="00007FDA"/>
    <w:rsid w:val="0001067C"/>
    <w:rsid w:val="00011B1A"/>
    <w:rsid w:val="00012A85"/>
    <w:rsid w:val="00014B0A"/>
    <w:rsid w:val="00015717"/>
    <w:rsid w:val="0002223F"/>
    <w:rsid w:val="00022B7F"/>
    <w:rsid w:val="0002324B"/>
    <w:rsid w:val="00023FD3"/>
    <w:rsid w:val="00024420"/>
    <w:rsid w:val="00025B7B"/>
    <w:rsid w:val="000343D7"/>
    <w:rsid w:val="00037E6D"/>
    <w:rsid w:val="00040753"/>
    <w:rsid w:val="0004145E"/>
    <w:rsid w:val="00042690"/>
    <w:rsid w:val="00042EB7"/>
    <w:rsid w:val="000435EA"/>
    <w:rsid w:val="00046CD1"/>
    <w:rsid w:val="00047403"/>
    <w:rsid w:val="00050D76"/>
    <w:rsid w:val="000518BC"/>
    <w:rsid w:val="000534FB"/>
    <w:rsid w:val="00053F7A"/>
    <w:rsid w:val="000570A6"/>
    <w:rsid w:val="00057253"/>
    <w:rsid w:val="00061261"/>
    <w:rsid w:val="000625C4"/>
    <w:rsid w:val="00070DB5"/>
    <w:rsid w:val="000712E7"/>
    <w:rsid w:val="00072B5A"/>
    <w:rsid w:val="00072D2D"/>
    <w:rsid w:val="00075EC2"/>
    <w:rsid w:val="000764F2"/>
    <w:rsid w:val="00083E43"/>
    <w:rsid w:val="00084500"/>
    <w:rsid w:val="00087941"/>
    <w:rsid w:val="00087BDF"/>
    <w:rsid w:val="00092089"/>
    <w:rsid w:val="00092A21"/>
    <w:rsid w:val="0009315B"/>
    <w:rsid w:val="000938C1"/>
    <w:rsid w:val="000939F8"/>
    <w:rsid w:val="000945FA"/>
    <w:rsid w:val="000957DA"/>
    <w:rsid w:val="00095FCC"/>
    <w:rsid w:val="00096F7F"/>
    <w:rsid w:val="000A056B"/>
    <w:rsid w:val="000A44AE"/>
    <w:rsid w:val="000A53E3"/>
    <w:rsid w:val="000A5879"/>
    <w:rsid w:val="000A6CB9"/>
    <w:rsid w:val="000A72AD"/>
    <w:rsid w:val="000B22B7"/>
    <w:rsid w:val="000B4A2A"/>
    <w:rsid w:val="000B69A1"/>
    <w:rsid w:val="000B728B"/>
    <w:rsid w:val="000C0397"/>
    <w:rsid w:val="000C0BB4"/>
    <w:rsid w:val="000C186F"/>
    <w:rsid w:val="000C3EF2"/>
    <w:rsid w:val="000C420D"/>
    <w:rsid w:val="000C4A43"/>
    <w:rsid w:val="000C51F9"/>
    <w:rsid w:val="000C645F"/>
    <w:rsid w:val="000C7822"/>
    <w:rsid w:val="000C7896"/>
    <w:rsid w:val="000D2586"/>
    <w:rsid w:val="000D3D78"/>
    <w:rsid w:val="000D5EAB"/>
    <w:rsid w:val="000D6F33"/>
    <w:rsid w:val="000E02F4"/>
    <w:rsid w:val="000E0DF2"/>
    <w:rsid w:val="000E18F2"/>
    <w:rsid w:val="000E1D7A"/>
    <w:rsid w:val="000E2799"/>
    <w:rsid w:val="000E485A"/>
    <w:rsid w:val="000E4AA6"/>
    <w:rsid w:val="000E6161"/>
    <w:rsid w:val="000E6330"/>
    <w:rsid w:val="000F0086"/>
    <w:rsid w:val="000F1229"/>
    <w:rsid w:val="000F1B1C"/>
    <w:rsid w:val="000F2246"/>
    <w:rsid w:val="000F2928"/>
    <w:rsid w:val="000F39D0"/>
    <w:rsid w:val="000F3F11"/>
    <w:rsid w:val="000F4F3F"/>
    <w:rsid w:val="000F7070"/>
    <w:rsid w:val="00100248"/>
    <w:rsid w:val="001018A1"/>
    <w:rsid w:val="00105D88"/>
    <w:rsid w:val="00111D9D"/>
    <w:rsid w:val="0011319A"/>
    <w:rsid w:val="0011431F"/>
    <w:rsid w:val="001161F1"/>
    <w:rsid w:val="00117719"/>
    <w:rsid w:val="0011792A"/>
    <w:rsid w:val="00122F23"/>
    <w:rsid w:val="00123019"/>
    <w:rsid w:val="00123D44"/>
    <w:rsid w:val="00124108"/>
    <w:rsid w:val="00125562"/>
    <w:rsid w:val="00127A88"/>
    <w:rsid w:val="00127F0F"/>
    <w:rsid w:val="00132C24"/>
    <w:rsid w:val="00133BFF"/>
    <w:rsid w:val="00134CF8"/>
    <w:rsid w:val="001355F2"/>
    <w:rsid w:val="0013788F"/>
    <w:rsid w:val="00142614"/>
    <w:rsid w:val="00143448"/>
    <w:rsid w:val="00144E23"/>
    <w:rsid w:val="00145BA5"/>
    <w:rsid w:val="00156095"/>
    <w:rsid w:val="001609C1"/>
    <w:rsid w:val="001615D9"/>
    <w:rsid w:val="0016284A"/>
    <w:rsid w:val="00163D04"/>
    <w:rsid w:val="001674AA"/>
    <w:rsid w:val="0017009D"/>
    <w:rsid w:val="00170BC9"/>
    <w:rsid w:val="0017364F"/>
    <w:rsid w:val="00173DC0"/>
    <w:rsid w:val="001765FF"/>
    <w:rsid w:val="00176B03"/>
    <w:rsid w:val="00177E0A"/>
    <w:rsid w:val="00181536"/>
    <w:rsid w:val="001820B7"/>
    <w:rsid w:val="001836F0"/>
    <w:rsid w:val="00191FF6"/>
    <w:rsid w:val="00193380"/>
    <w:rsid w:val="00194588"/>
    <w:rsid w:val="001965E1"/>
    <w:rsid w:val="001A0681"/>
    <w:rsid w:val="001B08D6"/>
    <w:rsid w:val="001B136F"/>
    <w:rsid w:val="001B35F1"/>
    <w:rsid w:val="001B4985"/>
    <w:rsid w:val="001B5E78"/>
    <w:rsid w:val="001C0534"/>
    <w:rsid w:val="001C106C"/>
    <w:rsid w:val="001C32E6"/>
    <w:rsid w:val="001D105C"/>
    <w:rsid w:val="001D3D46"/>
    <w:rsid w:val="001D5428"/>
    <w:rsid w:val="001D5C6F"/>
    <w:rsid w:val="001D60CF"/>
    <w:rsid w:val="001D6EA8"/>
    <w:rsid w:val="001E159A"/>
    <w:rsid w:val="001E271D"/>
    <w:rsid w:val="001E31E7"/>
    <w:rsid w:val="001E3F43"/>
    <w:rsid w:val="001E6C82"/>
    <w:rsid w:val="001E77FB"/>
    <w:rsid w:val="001F46C8"/>
    <w:rsid w:val="001F629A"/>
    <w:rsid w:val="00200265"/>
    <w:rsid w:val="00200A5F"/>
    <w:rsid w:val="00202B11"/>
    <w:rsid w:val="002032A0"/>
    <w:rsid w:val="00206442"/>
    <w:rsid w:val="00206546"/>
    <w:rsid w:val="00210C6F"/>
    <w:rsid w:val="00211811"/>
    <w:rsid w:val="00211CEE"/>
    <w:rsid w:val="00212EA8"/>
    <w:rsid w:val="00215462"/>
    <w:rsid w:val="00215CB4"/>
    <w:rsid w:val="002200D4"/>
    <w:rsid w:val="0022438E"/>
    <w:rsid w:val="0022469F"/>
    <w:rsid w:val="002267DA"/>
    <w:rsid w:val="002305F6"/>
    <w:rsid w:val="00233DB8"/>
    <w:rsid w:val="00236C0B"/>
    <w:rsid w:val="00237899"/>
    <w:rsid w:val="002410F5"/>
    <w:rsid w:val="00242343"/>
    <w:rsid w:val="00242A5E"/>
    <w:rsid w:val="00245416"/>
    <w:rsid w:val="002460D0"/>
    <w:rsid w:val="00247511"/>
    <w:rsid w:val="0025023B"/>
    <w:rsid w:val="00255E59"/>
    <w:rsid w:val="00257D02"/>
    <w:rsid w:val="002637FE"/>
    <w:rsid w:val="00263D0D"/>
    <w:rsid w:val="00264512"/>
    <w:rsid w:val="00265849"/>
    <w:rsid w:val="0026632A"/>
    <w:rsid w:val="00273572"/>
    <w:rsid w:val="00273FD8"/>
    <w:rsid w:val="002750BF"/>
    <w:rsid w:val="002752AC"/>
    <w:rsid w:val="00277D49"/>
    <w:rsid w:val="00280A54"/>
    <w:rsid w:val="00281A16"/>
    <w:rsid w:val="00281FB3"/>
    <w:rsid w:val="00282D88"/>
    <w:rsid w:val="00283BEF"/>
    <w:rsid w:val="0028607C"/>
    <w:rsid w:val="002876A5"/>
    <w:rsid w:val="00290025"/>
    <w:rsid w:val="00291500"/>
    <w:rsid w:val="0029618C"/>
    <w:rsid w:val="002967EE"/>
    <w:rsid w:val="002A17BC"/>
    <w:rsid w:val="002A188E"/>
    <w:rsid w:val="002A3A30"/>
    <w:rsid w:val="002A695D"/>
    <w:rsid w:val="002A6A93"/>
    <w:rsid w:val="002A6B23"/>
    <w:rsid w:val="002B05BB"/>
    <w:rsid w:val="002B3254"/>
    <w:rsid w:val="002B3732"/>
    <w:rsid w:val="002B3884"/>
    <w:rsid w:val="002B496E"/>
    <w:rsid w:val="002B5B06"/>
    <w:rsid w:val="002B5F99"/>
    <w:rsid w:val="002B73F4"/>
    <w:rsid w:val="002C01BD"/>
    <w:rsid w:val="002C1082"/>
    <w:rsid w:val="002C1622"/>
    <w:rsid w:val="002C31E0"/>
    <w:rsid w:val="002C401C"/>
    <w:rsid w:val="002C5874"/>
    <w:rsid w:val="002C5F22"/>
    <w:rsid w:val="002C7F34"/>
    <w:rsid w:val="002D2D97"/>
    <w:rsid w:val="002D4BF7"/>
    <w:rsid w:val="002E0828"/>
    <w:rsid w:val="002E3810"/>
    <w:rsid w:val="002E5798"/>
    <w:rsid w:val="002E5E99"/>
    <w:rsid w:val="002F26BD"/>
    <w:rsid w:val="002F3571"/>
    <w:rsid w:val="002F73CE"/>
    <w:rsid w:val="003006F4"/>
    <w:rsid w:val="0030081E"/>
    <w:rsid w:val="00302909"/>
    <w:rsid w:val="00304C90"/>
    <w:rsid w:val="00311ADD"/>
    <w:rsid w:val="00313785"/>
    <w:rsid w:val="003137E5"/>
    <w:rsid w:val="0031435F"/>
    <w:rsid w:val="003163C8"/>
    <w:rsid w:val="00316E45"/>
    <w:rsid w:val="00316F95"/>
    <w:rsid w:val="00316F98"/>
    <w:rsid w:val="00322466"/>
    <w:rsid w:val="00327885"/>
    <w:rsid w:val="00327A96"/>
    <w:rsid w:val="003308F5"/>
    <w:rsid w:val="0033093B"/>
    <w:rsid w:val="003321EB"/>
    <w:rsid w:val="00332BB9"/>
    <w:rsid w:val="003403A7"/>
    <w:rsid w:val="00341581"/>
    <w:rsid w:val="0034207F"/>
    <w:rsid w:val="003429BB"/>
    <w:rsid w:val="00343991"/>
    <w:rsid w:val="00346940"/>
    <w:rsid w:val="00354ED9"/>
    <w:rsid w:val="00356262"/>
    <w:rsid w:val="00360839"/>
    <w:rsid w:val="00360F89"/>
    <w:rsid w:val="00361CB5"/>
    <w:rsid w:val="003644B2"/>
    <w:rsid w:val="003654BA"/>
    <w:rsid w:val="0036553A"/>
    <w:rsid w:val="00365928"/>
    <w:rsid w:val="003665DA"/>
    <w:rsid w:val="00370F38"/>
    <w:rsid w:val="00373B5D"/>
    <w:rsid w:val="00375722"/>
    <w:rsid w:val="00375C17"/>
    <w:rsid w:val="00377299"/>
    <w:rsid w:val="00383702"/>
    <w:rsid w:val="0038387D"/>
    <w:rsid w:val="00384108"/>
    <w:rsid w:val="00386891"/>
    <w:rsid w:val="00387C2A"/>
    <w:rsid w:val="00390496"/>
    <w:rsid w:val="003934FB"/>
    <w:rsid w:val="00393765"/>
    <w:rsid w:val="00394BE1"/>
    <w:rsid w:val="003953D0"/>
    <w:rsid w:val="00397CCE"/>
    <w:rsid w:val="003A16A5"/>
    <w:rsid w:val="003A1BD3"/>
    <w:rsid w:val="003A4A59"/>
    <w:rsid w:val="003B058D"/>
    <w:rsid w:val="003B06CE"/>
    <w:rsid w:val="003B1A36"/>
    <w:rsid w:val="003B1CA7"/>
    <w:rsid w:val="003B535F"/>
    <w:rsid w:val="003B6831"/>
    <w:rsid w:val="003B72FF"/>
    <w:rsid w:val="003B7E7A"/>
    <w:rsid w:val="003C1F21"/>
    <w:rsid w:val="003C27EE"/>
    <w:rsid w:val="003C2DC7"/>
    <w:rsid w:val="003C3632"/>
    <w:rsid w:val="003C36C0"/>
    <w:rsid w:val="003C3779"/>
    <w:rsid w:val="003C4294"/>
    <w:rsid w:val="003C4342"/>
    <w:rsid w:val="003C59F0"/>
    <w:rsid w:val="003D0189"/>
    <w:rsid w:val="003D051E"/>
    <w:rsid w:val="003D06C4"/>
    <w:rsid w:val="003D1467"/>
    <w:rsid w:val="003D2C55"/>
    <w:rsid w:val="003D5BC8"/>
    <w:rsid w:val="003E1117"/>
    <w:rsid w:val="003E298A"/>
    <w:rsid w:val="003E2E59"/>
    <w:rsid w:val="003E7A81"/>
    <w:rsid w:val="003E7C97"/>
    <w:rsid w:val="003E7EA1"/>
    <w:rsid w:val="003F3669"/>
    <w:rsid w:val="003F4D95"/>
    <w:rsid w:val="003F7B1D"/>
    <w:rsid w:val="00401082"/>
    <w:rsid w:val="004013E7"/>
    <w:rsid w:val="00403722"/>
    <w:rsid w:val="004067FD"/>
    <w:rsid w:val="00406E9E"/>
    <w:rsid w:val="0041053A"/>
    <w:rsid w:val="00410A75"/>
    <w:rsid w:val="00410B86"/>
    <w:rsid w:val="0041174A"/>
    <w:rsid w:val="004125E8"/>
    <w:rsid w:val="004148D4"/>
    <w:rsid w:val="00414FD8"/>
    <w:rsid w:val="00415745"/>
    <w:rsid w:val="00420722"/>
    <w:rsid w:val="0042535C"/>
    <w:rsid w:val="0043256C"/>
    <w:rsid w:val="00433AAF"/>
    <w:rsid w:val="00433D44"/>
    <w:rsid w:val="00437785"/>
    <w:rsid w:val="004431CF"/>
    <w:rsid w:val="004467DD"/>
    <w:rsid w:val="00450C00"/>
    <w:rsid w:val="00451B37"/>
    <w:rsid w:val="004522A2"/>
    <w:rsid w:val="004532E4"/>
    <w:rsid w:val="00453593"/>
    <w:rsid w:val="004567AF"/>
    <w:rsid w:val="00460827"/>
    <w:rsid w:val="004646FA"/>
    <w:rsid w:val="004660FD"/>
    <w:rsid w:val="0046679A"/>
    <w:rsid w:val="004703E7"/>
    <w:rsid w:val="004728C3"/>
    <w:rsid w:val="00473EAB"/>
    <w:rsid w:val="00475845"/>
    <w:rsid w:val="00484092"/>
    <w:rsid w:val="004844D4"/>
    <w:rsid w:val="00485074"/>
    <w:rsid w:val="004863B6"/>
    <w:rsid w:val="004872C3"/>
    <w:rsid w:val="00491BB1"/>
    <w:rsid w:val="00492FF9"/>
    <w:rsid w:val="00493B07"/>
    <w:rsid w:val="00493EA2"/>
    <w:rsid w:val="004961DF"/>
    <w:rsid w:val="00497A0C"/>
    <w:rsid w:val="00497DD7"/>
    <w:rsid w:val="004A0724"/>
    <w:rsid w:val="004A218F"/>
    <w:rsid w:val="004A267A"/>
    <w:rsid w:val="004A5E16"/>
    <w:rsid w:val="004A6704"/>
    <w:rsid w:val="004A7EEB"/>
    <w:rsid w:val="004A7F79"/>
    <w:rsid w:val="004B12A7"/>
    <w:rsid w:val="004B1932"/>
    <w:rsid w:val="004B5373"/>
    <w:rsid w:val="004B7DC1"/>
    <w:rsid w:val="004C058F"/>
    <w:rsid w:val="004C063B"/>
    <w:rsid w:val="004C3765"/>
    <w:rsid w:val="004C4415"/>
    <w:rsid w:val="004C47D9"/>
    <w:rsid w:val="004D14DD"/>
    <w:rsid w:val="004D1BA5"/>
    <w:rsid w:val="004D2ACC"/>
    <w:rsid w:val="004D3E79"/>
    <w:rsid w:val="004D44E7"/>
    <w:rsid w:val="004D4C78"/>
    <w:rsid w:val="004D7511"/>
    <w:rsid w:val="004E2B7B"/>
    <w:rsid w:val="004F1060"/>
    <w:rsid w:val="004F1E37"/>
    <w:rsid w:val="004F2342"/>
    <w:rsid w:val="004F3414"/>
    <w:rsid w:val="004F3F3E"/>
    <w:rsid w:val="004F40BE"/>
    <w:rsid w:val="004F4934"/>
    <w:rsid w:val="004F568E"/>
    <w:rsid w:val="00502E3A"/>
    <w:rsid w:val="0050314D"/>
    <w:rsid w:val="005040F3"/>
    <w:rsid w:val="00505B73"/>
    <w:rsid w:val="0051340C"/>
    <w:rsid w:val="005144F7"/>
    <w:rsid w:val="0051492B"/>
    <w:rsid w:val="00516A0A"/>
    <w:rsid w:val="005172EE"/>
    <w:rsid w:val="0052051C"/>
    <w:rsid w:val="00520680"/>
    <w:rsid w:val="00521CD6"/>
    <w:rsid w:val="00526C3D"/>
    <w:rsid w:val="00526F12"/>
    <w:rsid w:val="005272D1"/>
    <w:rsid w:val="00527B35"/>
    <w:rsid w:val="00531D8E"/>
    <w:rsid w:val="00533A35"/>
    <w:rsid w:val="00533F2D"/>
    <w:rsid w:val="005359B8"/>
    <w:rsid w:val="0053757F"/>
    <w:rsid w:val="00541E6B"/>
    <w:rsid w:val="00542B1B"/>
    <w:rsid w:val="0054410B"/>
    <w:rsid w:val="00544857"/>
    <w:rsid w:val="005466E5"/>
    <w:rsid w:val="00550FC9"/>
    <w:rsid w:val="005520CA"/>
    <w:rsid w:val="005575E3"/>
    <w:rsid w:val="00560517"/>
    <w:rsid w:val="00560C4C"/>
    <w:rsid w:val="00561C04"/>
    <w:rsid w:val="00562552"/>
    <w:rsid w:val="005640B4"/>
    <w:rsid w:val="0056695A"/>
    <w:rsid w:val="005700F3"/>
    <w:rsid w:val="0057223E"/>
    <w:rsid w:val="005736ED"/>
    <w:rsid w:val="00575438"/>
    <w:rsid w:val="00582EA8"/>
    <w:rsid w:val="005837AD"/>
    <w:rsid w:val="00584F57"/>
    <w:rsid w:val="00585FEA"/>
    <w:rsid w:val="00586786"/>
    <w:rsid w:val="00586FB7"/>
    <w:rsid w:val="0058774B"/>
    <w:rsid w:val="00590C44"/>
    <w:rsid w:val="00590D72"/>
    <w:rsid w:val="005913E6"/>
    <w:rsid w:val="005915DE"/>
    <w:rsid w:val="00592BF2"/>
    <w:rsid w:val="00594718"/>
    <w:rsid w:val="005951B5"/>
    <w:rsid w:val="00595FFF"/>
    <w:rsid w:val="005969E6"/>
    <w:rsid w:val="00596B2D"/>
    <w:rsid w:val="00597314"/>
    <w:rsid w:val="005A10B5"/>
    <w:rsid w:val="005A1C23"/>
    <w:rsid w:val="005A3BB9"/>
    <w:rsid w:val="005A5777"/>
    <w:rsid w:val="005B3FA1"/>
    <w:rsid w:val="005B410D"/>
    <w:rsid w:val="005B417E"/>
    <w:rsid w:val="005B57D8"/>
    <w:rsid w:val="005B6724"/>
    <w:rsid w:val="005C0522"/>
    <w:rsid w:val="005C0A63"/>
    <w:rsid w:val="005C3711"/>
    <w:rsid w:val="005D009A"/>
    <w:rsid w:val="005D0914"/>
    <w:rsid w:val="005D2656"/>
    <w:rsid w:val="005D291A"/>
    <w:rsid w:val="005D436D"/>
    <w:rsid w:val="005D5ED2"/>
    <w:rsid w:val="005E138C"/>
    <w:rsid w:val="005E3F1D"/>
    <w:rsid w:val="005E6EF6"/>
    <w:rsid w:val="005F192B"/>
    <w:rsid w:val="005F1FEE"/>
    <w:rsid w:val="005F335A"/>
    <w:rsid w:val="005F7EA7"/>
    <w:rsid w:val="006030A9"/>
    <w:rsid w:val="00603377"/>
    <w:rsid w:val="006036EE"/>
    <w:rsid w:val="00605330"/>
    <w:rsid w:val="006055E7"/>
    <w:rsid w:val="00606415"/>
    <w:rsid w:val="0061366D"/>
    <w:rsid w:val="006138DF"/>
    <w:rsid w:val="00620B47"/>
    <w:rsid w:val="00622009"/>
    <w:rsid w:val="00624444"/>
    <w:rsid w:val="006268CA"/>
    <w:rsid w:val="00626F0D"/>
    <w:rsid w:val="00632092"/>
    <w:rsid w:val="0063486E"/>
    <w:rsid w:val="0063722B"/>
    <w:rsid w:val="00642558"/>
    <w:rsid w:val="00645D14"/>
    <w:rsid w:val="006461C0"/>
    <w:rsid w:val="0064642E"/>
    <w:rsid w:val="00646BFA"/>
    <w:rsid w:val="00650148"/>
    <w:rsid w:val="006502B0"/>
    <w:rsid w:val="006515F6"/>
    <w:rsid w:val="00654914"/>
    <w:rsid w:val="00656D03"/>
    <w:rsid w:val="00656F64"/>
    <w:rsid w:val="00657745"/>
    <w:rsid w:val="00662087"/>
    <w:rsid w:val="00664169"/>
    <w:rsid w:val="00664983"/>
    <w:rsid w:val="00670402"/>
    <w:rsid w:val="006705AD"/>
    <w:rsid w:val="00670606"/>
    <w:rsid w:val="00671B1E"/>
    <w:rsid w:val="00672032"/>
    <w:rsid w:val="00672C3F"/>
    <w:rsid w:val="00673B79"/>
    <w:rsid w:val="00675975"/>
    <w:rsid w:val="0067678F"/>
    <w:rsid w:val="00677847"/>
    <w:rsid w:val="006804C8"/>
    <w:rsid w:val="00681DDA"/>
    <w:rsid w:val="00684290"/>
    <w:rsid w:val="0068703E"/>
    <w:rsid w:val="0068758A"/>
    <w:rsid w:val="00687744"/>
    <w:rsid w:val="0069083A"/>
    <w:rsid w:val="006933A8"/>
    <w:rsid w:val="006948DA"/>
    <w:rsid w:val="006949BB"/>
    <w:rsid w:val="006957F9"/>
    <w:rsid w:val="00696861"/>
    <w:rsid w:val="00697989"/>
    <w:rsid w:val="006A4D9E"/>
    <w:rsid w:val="006A7690"/>
    <w:rsid w:val="006B0788"/>
    <w:rsid w:val="006B272F"/>
    <w:rsid w:val="006B3A82"/>
    <w:rsid w:val="006B3C0D"/>
    <w:rsid w:val="006B3E9D"/>
    <w:rsid w:val="006B4624"/>
    <w:rsid w:val="006B5B74"/>
    <w:rsid w:val="006C0423"/>
    <w:rsid w:val="006C0B41"/>
    <w:rsid w:val="006C3218"/>
    <w:rsid w:val="006C4023"/>
    <w:rsid w:val="006C4819"/>
    <w:rsid w:val="006C4F58"/>
    <w:rsid w:val="006C7240"/>
    <w:rsid w:val="006D2C60"/>
    <w:rsid w:val="006D7689"/>
    <w:rsid w:val="006D7EFB"/>
    <w:rsid w:val="006E03DC"/>
    <w:rsid w:val="006E0D99"/>
    <w:rsid w:val="006E1966"/>
    <w:rsid w:val="006E4EF4"/>
    <w:rsid w:val="006E7574"/>
    <w:rsid w:val="006E7FB3"/>
    <w:rsid w:val="006F0DFD"/>
    <w:rsid w:val="006F387A"/>
    <w:rsid w:val="006F6240"/>
    <w:rsid w:val="006F6C89"/>
    <w:rsid w:val="006F6D5D"/>
    <w:rsid w:val="006F7818"/>
    <w:rsid w:val="0070010B"/>
    <w:rsid w:val="00706117"/>
    <w:rsid w:val="00706701"/>
    <w:rsid w:val="00706C2F"/>
    <w:rsid w:val="00707D6F"/>
    <w:rsid w:val="00711C7A"/>
    <w:rsid w:val="00712FD2"/>
    <w:rsid w:val="00715FAB"/>
    <w:rsid w:val="0071612C"/>
    <w:rsid w:val="0071714F"/>
    <w:rsid w:val="007207FF"/>
    <w:rsid w:val="007220AB"/>
    <w:rsid w:val="00723365"/>
    <w:rsid w:val="00724765"/>
    <w:rsid w:val="00724826"/>
    <w:rsid w:val="00725093"/>
    <w:rsid w:val="00725542"/>
    <w:rsid w:val="00725F10"/>
    <w:rsid w:val="007274D5"/>
    <w:rsid w:val="00730472"/>
    <w:rsid w:val="007330E4"/>
    <w:rsid w:val="0073574A"/>
    <w:rsid w:val="00736CE4"/>
    <w:rsid w:val="007411FE"/>
    <w:rsid w:val="00741C60"/>
    <w:rsid w:val="00744867"/>
    <w:rsid w:val="00744A64"/>
    <w:rsid w:val="007451BF"/>
    <w:rsid w:val="00745F09"/>
    <w:rsid w:val="00746604"/>
    <w:rsid w:val="00750895"/>
    <w:rsid w:val="00751A74"/>
    <w:rsid w:val="00751B34"/>
    <w:rsid w:val="00753CE3"/>
    <w:rsid w:val="00755A74"/>
    <w:rsid w:val="00756275"/>
    <w:rsid w:val="00756538"/>
    <w:rsid w:val="0076245C"/>
    <w:rsid w:val="00764A8E"/>
    <w:rsid w:val="00764F77"/>
    <w:rsid w:val="0076512E"/>
    <w:rsid w:val="007658B7"/>
    <w:rsid w:val="00770CFB"/>
    <w:rsid w:val="0077307F"/>
    <w:rsid w:val="00774591"/>
    <w:rsid w:val="00776140"/>
    <w:rsid w:val="00777E14"/>
    <w:rsid w:val="0078000E"/>
    <w:rsid w:val="00780A70"/>
    <w:rsid w:val="007820B0"/>
    <w:rsid w:val="00784E5D"/>
    <w:rsid w:val="00786405"/>
    <w:rsid w:val="007908C6"/>
    <w:rsid w:val="007943D3"/>
    <w:rsid w:val="00796D1D"/>
    <w:rsid w:val="007971A8"/>
    <w:rsid w:val="00797281"/>
    <w:rsid w:val="007A1471"/>
    <w:rsid w:val="007A31FA"/>
    <w:rsid w:val="007A41D6"/>
    <w:rsid w:val="007A5623"/>
    <w:rsid w:val="007A7270"/>
    <w:rsid w:val="007B138B"/>
    <w:rsid w:val="007B254D"/>
    <w:rsid w:val="007B2F67"/>
    <w:rsid w:val="007B2FE6"/>
    <w:rsid w:val="007B75AF"/>
    <w:rsid w:val="007C5874"/>
    <w:rsid w:val="007D03EA"/>
    <w:rsid w:val="007D052B"/>
    <w:rsid w:val="007D1B27"/>
    <w:rsid w:val="007D249E"/>
    <w:rsid w:val="007D5408"/>
    <w:rsid w:val="007D567C"/>
    <w:rsid w:val="007D5E24"/>
    <w:rsid w:val="007D6C86"/>
    <w:rsid w:val="007D7550"/>
    <w:rsid w:val="007D79F8"/>
    <w:rsid w:val="007E1664"/>
    <w:rsid w:val="007E42EF"/>
    <w:rsid w:val="007E50ED"/>
    <w:rsid w:val="007E565B"/>
    <w:rsid w:val="007E609B"/>
    <w:rsid w:val="007E6E51"/>
    <w:rsid w:val="007F009B"/>
    <w:rsid w:val="007F39C6"/>
    <w:rsid w:val="007F4602"/>
    <w:rsid w:val="007F5D9C"/>
    <w:rsid w:val="00800282"/>
    <w:rsid w:val="0080277D"/>
    <w:rsid w:val="008028C8"/>
    <w:rsid w:val="00803BA9"/>
    <w:rsid w:val="00803FD2"/>
    <w:rsid w:val="0080571E"/>
    <w:rsid w:val="00813102"/>
    <w:rsid w:val="008163E5"/>
    <w:rsid w:val="008171C5"/>
    <w:rsid w:val="008178B8"/>
    <w:rsid w:val="00821F5B"/>
    <w:rsid w:val="00823490"/>
    <w:rsid w:val="00827864"/>
    <w:rsid w:val="008323C6"/>
    <w:rsid w:val="00833CD8"/>
    <w:rsid w:val="008344A7"/>
    <w:rsid w:val="00836FA4"/>
    <w:rsid w:val="00844015"/>
    <w:rsid w:val="008443B7"/>
    <w:rsid w:val="00847CD5"/>
    <w:rsid w:val="00854EDD"/>
    <w:rsid w:val="00861115"/>
    <w:rsid w:val="00865E2B"/>
    <w:rsid w:val="00871FA0"/>
    <w:rsid w:val="008721FF"/>
    <w:rsid w:val="008723B8"/>
    <w:rsid w:val="008752BE"/>
    <w:rsid w:val="00875EA4"/>
    <w:rsid w:val="008775AF"/>
    <w:rsid w:val="008775C0"/>
    <w:rsid w:val="00883537"/>
    <w:rsid w:val="00883A17"/>
    <w:rsid w:val="00884224"/>
    <w:rsid w:val="00885B37"/>
    <w:rsid w:val="00891300"/>
    <w:rsid w:val="00893E03"/>
    <w:rsid w:val="00896D32"/>
    <w:rsid w:val="008A0250"/>
    <w:rsid w:val="008A1C1D"/>
    <w:rsid w:val="008A2297"/>
    <w:rsid w:val="008A3154"/>
    <w:rsid w:val="008A63A2"/>
    <w:rsid w:val="008B459A"/>
    <w:rsid w:val="008B5375"/>
    <w:rsid w:val="008B57BD"/>
    <w:rsid w:val="008B7067"/>
    <w:rsid w:val="008C043A"/>
    <w:rsid w:val="008C073E"/>
    <w:rsid w:val="008C2475"/>
    <w:rsid w:val="008C2E71"/>
    <w:rsid w:val="008C70AC"/>
    <w:rsid w:val="008C74EA"/>
    <w:rsid w:val="008C7DEC"/>
    <w:rsid w:val="008D11C1"/>
    <w:rsid w:val="008D19BD"/>
    <w:rsid w:val="008D1D95"/>
    <w:rsid w:val="008E020D"/>
    <w:rsid w:val="008E0745"/>
    <w:rsid w:val="008E596E"/>
    <w:rsid w:val="008F25A5"/>
    <w:rsid w:val="008F286E"/>
    <w:rsid w:val="008F69A1"/>
    <w:rsid w:val="008F7DA9"/>
    <w:rsid w:val="009017CB"/>
    <w:rsid w:val="00902E6F"/>
    <w:rsid w:val="009035EC"/>
    <w:rsid w:val="00903A9B"/>
    <w:rsid w:val="00905650"/>
    <w:rsid w:val="00906B5C"/>
    <w:rsid w:val="00907C58"/>
    <w:rsid w:val="009101DD"/>
    <w:rsid w:val="00912818"/>
    <w:rsid w:val="00912916"/>
    <w:rsid w:val="00913028"/>
    <w:rsid w:val="00913564"/>
    <w:rsid w:val="009143F1"/>
    <w:rsid w:val="0092025A"/>
    <w:rsid w:val="00920442"/>
    <w:rsid w:val="00923694"/>
    <w:rsid w:val="00924FD2"/>
    <w:rsid w:val="009261FA"/>
    <w:rsid w:val="00926C9A"/>
    <w:rsid w:val="009277F1"/>
    <w:rsid w:val="00933CC8"/>
    <w:rsid w:val="00933F36"/>
    <w:rsid w:val="00934711"/>
    <w:rsid w:val="0093527F"/>
    <w:rsid w:val="00936D81"/>
    <w:rsid w:val="0094040E"/>
    <w:rsid w:val="009425B9"/>
    <w:rsid w:val="00942C00"/>
    <w:rsid w:val="00947359"/>
    <w:rsid w:val="009525F6"/>
    <w:rsid w:val="0095682B"/>
    <w:rsid w:val="00957B5D"/>
    <w:rsid w:val="00961454"/>
    <w:rsid w:val="0096242A"/>
    <w:rsid w:val="00962AA8"/>
    <w:rsid w:val="00963437"/>
    <w:rsid w:val="00971B61"/>
    <w:rsid w:val="009723ED"/>
    <w:rsid w:val="009732BE"/>
    <w:rsid w:val="00975055"/>
    <w:rsid w:val="00975180"/>
    <w:rsid w:val="00977E70"/>
    <w:rsid w:val="009818E9"/>
    <w:rsid w:val="00982E1E"/>
    <w:rsid w:val="009838D9"/>
    <w:rsid w:val="009866F6"/>
    <w:rsid w:val="00986D5C"/>
    <w:rsid w:val="009933B6"/>
    <w:rsid w:val="00993B1D"/>
    <w:rsid w:val="00993DF4"/>
    <w:rsid w:val="00994A8A"/>
    <w:rsid w:val="00995589"/>
    <w:rsid w:val="00996056"/>
    <w:rsid w:val="009A0E55"/>
    <w:rsid w:val="009A50F7"/>
    <w:rsid w:val="009A613B"/>
    <w:rsid w:val="009B2830"/>
    <w:rsid w:val="009B496E"/>
    <w:rsid w:val="009B4A5C"/>
    <w:rsid w:val="009B5C23"/>
    <w:rsid w:val="009C1AC8"/>
    <w:rsid w:val="009C1D51"/>
    <w:rsid w:val="009C2B31"/>
    <w:rsid w:val="009C318C"/>
    <w:rsid w:val="009C5A72"/>
    <w:rsid w:val="009C5D82"/>
    <w:rsid w:val="009C72D9"/>
    <w:rsid w:val="009C79FA"/>
    <w:rsid w:val="009D0B27"/>
    <w:rsid w:val="009D32F8"/>
    <w:rsid w:val="009D504E"/>
    <w:rsid w:val="009E26C5"/>
    <w:rsid w:val="009E3157"/>
    <w:rsid w:val="009E337E"/>
    <w:rsid w:val="009E3A94"/>
    <w:rsid w:val="009E4186"/>
    <w:rsid w:val="009E43B4"/>
    <w:rsid w:val="009E488A"/>
    <w:rsid w:val="009E4F9C"/>
    <w:rsid w:val="009F0244"/>
    <w:rsid w:val="009F12E6"/>
    <w:rsid w:val="009F386E"/>
    <w:rsid w:val="009F5E4C"/>
    <w:rsid w:val="00A01A45"/>
    <w:rsid w:val="00A03383"/>
    <w:rsid w:val="00A03D7B"/>
    <w:rsid w:val="00A04D2F"/>
    <w:rsid w:val="00A06D77"/>
    <w:rsid w:val="00A142BD"/>
    <w:rsid w:val="00A150AA"/>
    <w:rsid w:val="00A16CBE"/>
    <w:rsid w:val="00A20D3F"/>
    <w:rsid w:val="00A21C23"/>
    <w:rsid w:val="00A23569"/>
    <w:rsid w:val="00A30617"/>
    <w:rsid w:val="00A31FE3"/>
    <w:rsid w:val="00A324F8"/>
    <w:rsid w:val="00A37872"/>
    <w:rsid w:val="00A40CA6"/>
    <w:rsid w:val="00A4249D"/>
    <w:rsid w:val="00A46416"/>
    <w:rsid w:val="00A47D79"/>
    <w:rsid w:val="00A5274F"/>
    <w:rsid w:val="00A534BB"/>
    <w:rsid w:val="00A546E5"/>
    <w:rsid w:val="00A559A1"/>
    <w:rsid w:val="00A5624D"/>
    <w:rsid w:val="00A607EB"/>
    <w:rsid w:val="00A61C0A"/>
    <w:rsid w:val="00A64A72"/>
    <w:rsid w:val="00A66CFA"/>
    <w:rsid w:val="00A672EC"/>
    <w:rsid w:val="00A71ADC"/>
    <w:rsid w:val="00A724A8"/>
    <w:rsid w:val="00A72AC3"/>
    <w:rsid w:val="00A73026"/>
    <w:rsid w:val="00A74772"/>
    <w:rsid w:val="00A75DC5"/>
    <w:rsid w:val="00A8023E"/>
    <w:rsid w:val="00A816A1"/>
    <w:rsid w:val="00A83648"/>
    <w:rsid w:val="00A83832"/>
    <w:rsid w:val="00A83961"/>
    <w:rsid w:val="00A84148"/>
    <w:rsid w:val="00A85561"/>
    <w:rsid w:val="00A86607"/>
    <w:rsid w:val="00A87AB0"/>
    <w:rsid w:val="00A95745"/>
    <w:rsid w:val="00AA121E"/>
    <w:rsid w:val="00AA2B3C"/>
    <w:rsid w:val="00AA5AFE"/>
    <w:rsid w:val="00AA632A"/>
    <w:rsid w:val="00AB0B2A"/>
    <w:rsid w:val="00AB5448"/>
    <w:rsid w:val="00AB7FF6"/>
    <w:rsid w:val="00AC1BFB"/>
    <w:rsid w:val="00AC3586"/>
    <w:rsid w:val="00AC363A"/>
    <w:rsid w:val="00AC38BF"/>
    <w:rsid w:val="00AC5437"/>
    <w:rsid w:val="00AC683C"/>
    <w:rsid w:val="00AC7006"/>
    <w:rsid w:val="00AC700A"/>
    <w:rsid w:val="00AD0759"/>
    <w:rsid w:val="00AD569F"/>
    <w:rsid w:val="00AD6A3A"/>
    <w:rsid w:val="00AD6E42"/>
    <w:rsid w:val="00AD7FC9"/>
    <w:rsid w:val="00AE2E3D"/>
    <w:rsid w:val="00AE2E51"/>
    <w:rsid w:val="00AE382D"/>
    <w:rsid w:val="00AE4FF4"/>
    <w:rsid w:val="00AE73B8"/>
    <w:rsid w:val="00AF29C8"/>
    <w:rsid w:val="00AF49CD"/>
    <w:rsid w:val="00B03BD8"/>
    <w:rsid w:val="00B059FD"/>
    <w:rsid w:val="00B05B3A"/>
    <w:rsid w:val="00B062DF"/>
    <w:rsid w:val="00B06A14"/>
    <w:rsid w:val="00B109EB"/>
    <w:rsid w:val="00B114B1"/>
    <w:rsid w:val="00B11653"/>
    <w:rsid w:val="00B15B89"/>
    <w:rsid w:val="00B21A50"/>
    <w:rsid w:val="00B225F4"/>
    <w:rsid w:val="00B22689"/>
    <w:rsid w:val="00B24CA8"/>
    <w:rsid w:val="00B31FB6"/>
    <w:rsid w:val="00B371F9"/>
    <w:rsid w:val="00B40616"/>
    <w:rsid w:val="00B417F2"/>
    <w:rsid w:val="00B42ECE"/>
    <w:rsid w:val="00B4341E"/>
    <w:rsid w:val="00B464E5"/>
    <w:rsid w:val="00B46F2F"/>
    <w:rsid w:val="00B47033"/>
    <w:rsid w:val="00B47384"/>
    <w:rsid w:val="00B50E0C"/>
    <w:rsid w:val="00B51666"/>
    <w:rsid w:val="00B531E2"/>
    <w:rsid w:val="00B5486F"/>
    <w:rsid w:val="00B56171"/>
    <w:rsid w:val="00B566DA"/>
    <w:rsid w:val="00B6035E"/>
    <w:rsid w:val="00B6044E"/>
    <w:rsid w:val="00B60A94"/>
    <w:rsid w:val="00B64529"/>
    <w:rsid w:val="00B6454F"/>
    <w:rsid w:val="00B704C6"/>
    <w:rsid w:val="00B71998"/>
    <w:rsid w:val="00B72F89"/>
    <w:rsid w:val="00B764B2"/>
    <w:rsid w:val="00B76804"/>
    <w:rsid w:val="00B7795D"/>
    <w:rsid w:val="00B86943"/>
    <w:rsid w:val="00B87611"/>
    <w:rsid w:val="00B92899"/>
    <w:rsid w:val="00B92D1A"/>
    <w:rsid w:val="00B93CB3"/>
    <w:rsid w:val="00B942B5"/>
    <w:rsid w:val="00B9732A"/>
    <w:rsid w:val="00BA0539"/>
    <w:rsid w:val="00BA6707"/>
    <w:rsid w:val="00BA67F3"/>
    <w:rsid w:val="00BA748A"/>
    <w:rsid w:val="00BB0EE4"/>
    <w:rsid w:val="00BB2722"/>
    <w:rsid w:val="00BC19A4"/>
    <w:rsid w:val="00BC2E81"/>
    <w:rsid w:val="00BC4631"/>
    <w:rsid w:val="00BC4A95"/>
    <w:rsid w:val="00BC6587"/>
    <w:rsid w:val="00BD276F"/>
    <w:rsid w:val="00BD500C"/>
    <w:rsid w:val="00BE0D82"/>
    <w:rsid w:val="00BE1002"/>
    <w:rsid w:val="00BE1C3E"/>
    <w:rsid w:val="00BE5DFC"/>
    <w:rsid w:val="00BE7334"/>
    <w:rsid w:val="00BF0222"/>
    <w:rsid w:val="00BF1904"/>
    <w:rsid w:val="00BF2279"/>
    <w:rsid w:val="00BF39AD"/>
    <w:rsid w:val="00C0395B"/>
    <w:rsid w:val="00C03B03"/>
    <w:rsid w:val="00C044C2"/>
    <w:rsid w:val="00C04CA7"/>
    <w:rsid w:val="00C0664E"/>
    <w:rsid w:val="00C109B7"/>
    <w:rsid w:val="00C1248F"/>
    <w:rsid w:val="00C145DE"/>
    <w:rsid w:val="00C15FE3"/>
    <w:rsid w:val="00C22666"/>
    <w:rsid w:val="00C22B46"/>
    <w:rsid w:val="00C23FAF"/>
    <w:rsid w:val="00C246C6"/>
    <w:rsid w:val="00C2478B"/>
    <w:rsid w:val="00C250DE"/>
    <w:rsid w:val="00C25173"/>
    <w:rsid w:val="00C2535F"/>
    <w:rsid w:val="00C33184"/>
    <w:rsid w:val="00C332D8"/>
    <w:rsid w:val="00C373C9"/>
    <w:rsid w:val="00C43758"/>
    <w:rsid w:val="00C43AB3"/>
    <w:rsid w:val="00C44245"/>
    <w:rsid w:val="00C44603"/>
    <w:rsid w:val="00C456E0"/>
    <w:rsid w:val="00C45CEC"/>
    <w:rsid w:val="00C4761B"/>
    <w:rsid w:val="00C50BEA"/>
    <w:rsid w:val="00C50CB0"/>
    <w:rsid w:val="00C54156"/>
    <w:rsid w:val="00C54931"/>
    <w:rsid w:val="00C56254"/>
    <w:rsid w:val="00C60105"/>
    <w:rsid w:val="00C6122F"/>
    <w:rsid w:val="00C62B76"/>
    <w:rsid w:val="00C62EE2"/>
    <w:rsid w:val="00C650B2"/>
    <w:rsid w:val="00C650DA"/>
    <w:rsid w:val="00C65E7F"/>
    <w:rsid w:val="00C663E7"/>
    <w:rsid w:val="00C70898"/>
    <w:rsid w:val="00C71965"/>
    <w:rsid w:val="00C71A0A"/>
    <w:rsid w:val="00C71FA6"/>
    <w:rsid w:val="00C72950"/>
    <w:rsid w:val="00C73569"/>
    <w:rsid w:val="00C74052"/>
    <w:rsid w:val="00C7543D"/>
    <w:rsid w:val="00C75BBC"/>
    <w:rsid w:val="00C75F46"/>
    <w:rsid w:val="00C8098A"/>
    <w:rsid w:val="00C81C03"/>
    <w:rsid w:val="00C82CE1"/>
    <w:rsid w:val="00C83D7E"/>
    <w:rsid w:val="00C850D3"/>
    <w:rsid w:val="00C876F7"/>
    <w:rsid w:val="00C9457F"/>
    <w:rsid w:val="00C94650"/>
    <w:rsid w:val="00C94A62"/>
    <w:rsid w:val="00C96FE5"/>
    <w:rsid w:val="00CA0D28"/>
    <w:rsid w:val="00CA1A33"/>
    <w:rsid w:val="00CA56C8"/>
    <w:rsid w:val="00CB030B"/>
    <w:rsid w:val="00CB0772"/>
    <w:rsid w:val="00CB1F81"/>
    <w:rsid w:val="00CB651F"/>
    <w:rsid w:val="00CB70C5"/>
    <w:rsid w:val="00CB7512"/>
    <w:rsid w:val="00CB796C"/>
    <w:rsid w:val="00CC27CE"/>
    <w:rsid w:val="00CC4B92"/>
    <w:rsid w:val="00CD0088"/>
    <w:rsid w:val="00CD00D4"/>
    <w:rsid w:val="00CD2008"/>
    <w:rsid w:val="00CD2B8A"/>
    <w:rsid w:val="00CD3CB8"/>
    <w:rsid w:val="00CD575E"/>
    <w:rsid w:val="00CD5DE5"/>
    <w:rsid w:val="00CD6DF8"/>
    <w:rsid w:val="00CD7150"/>
    <w:rsid w:val="00CE0906"/>
    <w:rsid w:val="00CE0AE0"/>
    <w:rsid w:val="00CE2E68"/>
    <w:rsid w:val="00CE381C"/>
    <w:rsid w:val="00CE4823"/>
    <w:rsid w:val="00CE62C4"/>
    <w:rsid w:val="00CF0709"/>
    <w:rsid w:val="00CF0E38"/>
    <w:rsid w:val="00CF2F65"/>
    <w:rsid w:val="00CF3CE2"/>
    <w:rsid w:val="00CF4D47"/>
    <w:rsid w:val="00CF508E"/>
    <w:rsid w:val="00CF561F"/>
    <w:rsid w:val="00CF609E"/>
    <w:rsid w:val="00CF60D0"/>
    <w:rsid w:val="00CF6BCE"/>
    <w:rsid w:val="00D000BE"/>
    <w:rsid w:val="00D00C34"/>
    <w:rsid w:val="00D01883"/>
    <w:rsid w:val="00D0285E"/>
    <w:rsid w:val="00D033AF"/>
    <w:rsid w:val="00D059AA"/>
    <w:rsid w:val="00D06165"/>
    <w:rsid w:val="00D06AA5"/>
    <w:rsid w:val="00D10A55"/>
    <w:rsid w:val="00D124F3"/>
    <w:rsid w:val="00D16053"/>
    <w:rsid w:val="00D164C0"/>
    <w:rsid w:val="00D174ED"/>
    <w:rsid w:val="00D21F9C"/>
    <w:rsid w:val="00D23CEF"/>
    <w:rsid w:val="00D304DD"/>
    <w:rsid w:val="00D41DF0"/>
    <w:rsid w:val="00D42276"/>
    <w:rsid w:val="00D4301E"/>
    <w:rsid w:val="00D43E03"/>
    <w:rsid w:val="00D43E6B"/>
    <w:rsid w:val="00D476C9"/>
    <w:rsid w:val="00D5506A"/>
    <w:rsid w:val="00D62C7E"/>
    <w:rsid w:val="00D63AB6"/>
    <w:rsid w:val="00D641FC"/>
    <w:rsid w:val="00D65080"/>
    <w:rsid w:val="00D662DC"/>
    <w:rsid w:val="00D6639B"/>
    <w:rsid w:val="00D666BB"/>
    <w:rsid w:val="00D66867"/>
    <w:rsid w:val="00D66B88"/>
    <w:rsid w:val="00D702CF"/>
    <w:rsid w:val="00D72C63"/>
    <w:rsid w:val="00D72EAC"/>
    <w:rsid w:val="00D802B2"/>
    <w:rsid w:val="00D82781"/>
    <w:rsid w:val="00D83AEA"/>
    <w:rsid w:val="00D85DDD"/>
    <w:rsid w:val="00D87627"/>
    <w:rsid w:val="00D94EBD"/>
    <w:rsid w:val="00D97766"/>
    <w:rsid w:val="00DA3100"/>
    <w:rsid w:val="00DA361D"/>
    <w:rsid w:val="00DA370D"/>
    <w:rsid w:val="00DA4CC6"/>
    <w:rsid w:val="00DA70E3"/>
    <w:rsid w:val="00DB140F"/>
    <w:rsid w:val="00DB1856"/>
    <w:rsid w:val="00DB2EC8"/>
    <w:rsid w:val="00DB40CE"/>
    <w:rsid w:val="00DB45D1"/>
    <w:rsid w:val="00DB5E49"/>
    <w:rsid w:val="00DB7C3E"/>
    <w:rsid w:val="00DB7D92"/>
    <w:rsid w:val="00DC145B"/>
    <w:rsid w:val="00DC1F40"/>
    <w:rsid w:val="00DC2992"/>
    <w:rsid w:val="00DC6261"/>
    <w:rsid w:val="00DD27C6"/>
    <w:rsid w:val="00DD417D"/>
    <w:rsid w:val="00DD5AAE"/>
    <w:rsid w:val="00DE0946"/>
    <w:rsid w:val="00DE33A0"/>
    <w:rsid w:val="00DE4CB2"/>
    <w:rsid w:val="00DE62B6"/>
    <w:rsid w:val="00DE707E"/>
    <w:rsid w:val="00DE76A0"/>
    <w:rsid w:val="00DF09E6"/>
    <w:rsid w:val="00DF1838"/>
    <w:rsid w:val="00DF29F9"/>
    <w:rsid w:val="00DF676E"/>
    <w:rsid w:val="00DF79BC"/>
    <w:rsid w:val="00E0034D"/>
    <w:rsid w:val="00E00A8F"/>
    <w:rsid w:val="00E054F7"/>
    <w:rsid w:val="00E10BCC"/>
    <w:rsid w:val="00E11B9C"/>
    <w:rsid w:val="00E17AC8"/>
    <w:rsid w:val="00E23E90"/>
    <w:rsid w:val="00E24979"/>
    <w:rsid w:val="00E25CE5"/>
    <w:rsid w:val="00E26D09"/>
    <w:rsid w:val="00E274B9"/>
    <w:rsid w:val="00E304CC"/>
    <w:rsid w:val="00E30BFC"/>
    <w:rsid w:val="00E31501"/>
    <w:rsid w:val="00E32622"/>
    <w:rsid w:val="00E32B40"/>
    <w:rsid w:val="00E33AD8"/>
    <w:rsid w:val="00E3417C"/>
    <w:rsid w:val="00E351AE"/>
    <w:rsid w:val="00E3744F"/>
    <w:rsid w:val="00E43DB1"/>
    <w:rsid w:val="00E4794E"/>
    <w:rsid w:val="00E47B83"/>
    <w:rsid w:val="00E47E39"/>
    <w:rsid w:val="00E51C6F"/>
    <w:rsid w:val="00E531F9"/>
    <w:rsid w:val="00E57E1C"/>
    <w:rsid w:val="00E60527"/>
    <w:rsid w:val="00E61D94"/>
    <w:rsid w:val="00E64858"/>
    <w:rsid w:val="00E66966"/>
    <w:rsid w:val="00E7017B"/>
    <w:rsid w:val="00E708B8"/>
    <w:rsid w:val="00E714AE"/>
    <w:rsid w:val="00E717DA"/>
    <w:rsid w:val="00E72D75"/>
    <w:rsid w:val="00E73EB0"/>
    <w:rsid w:val="00E74CC8"/>
    <w:rsid w:val="00E7588B"/>
    <w:rsid w:val="00E80E2C"/>
    <w:rsid w:val="00E82956"/>
    <w:rsid w:val="00E861A7"/>
    <w:rsid w:val="00E863FD"/>
    <w:rsid w:val="00E86AC4"/>
    <w:rsid w:val="00E90E3A"/>
    <w:rsid w:val="00E91CA5"/>
    <w:rsid w:val="00E92A75"/>
    <w:rsid w:val="00E933FD"/>
    <w:rsid w:val="00EA2D59"/>
    <w:rsid w:val="00EA721E"/>
    <w:rsid w:val="00EB1B57"/>
    <w:rsid w:val="00EB43BB"/>
    <w:rsid w:val="00EB4A07"/>
    <w:rsid w:val="00EB7E77"/>
    <w:rsid w:val="00EC0429"/>
    <w:rsid w:val="00EC4E05"/>
    <w:rsid w:val="00EC59EC"/>
    <w:rsid w:val="00EC7FD9"/>
    <w:rsid w:val="00ED0814"/>
    <w:rsid w:val="00ED1324"/>
    <w:rsid w:val="00ED3C31"/>
    <w:rsid w:val="00ED51EB"/>
    <w:rsid w:val="00ED599E"/>
    <w:rsid w:val="00ED739D"/>
    <w:rsid w:val="00EE1416"/>
    <w:rsid w:val="00EE28AB"/>
    <w:rsid w:val="00EE3ED7"/>
    <w:rsid w:val="00EE3F04"/>
    <w:rsid w:val="00EE42C0"/>
    <w:rsid w:val="00EE4C22"/>
    <w:rsid w:val="00EE55B2"/>
    <w:rsid w:val="00EF184C"/>
    <w:rsid w:val="00EF29A9"/>
    <w:rsid w:val="00EF3AD9"/>
    <w:rsid w:val="00EF3D73"/>
    <w:rsid w:val="00EF417C"/>
    <w:rsid w:val="00EF48F7"/>
    <w:rsid w:val="00EF5634"/>
    <w:rsid w:val="00EF592D"/>
    <w:rsid w:val="00EF5E94"/>
    <w:rsid w:val="00EF7B3F"/>
    <w:rsid w:val="00F02093"/>
    <w:rsid w:val="00F020DA"/>
    <w:rsid w:val="00F02EA7"/>
    <w:rsid w:val="00F02EF4"/>
    <w:rsid w:val="00F03CA3"/>
    <w:rsid w:val="00F04CF6"/>
    <w:rsid w:val="00F05F7E"/>
    <w:rsid w:val="00F06AEB"/>
    <w:rsid w:val="00F07532"/>
    <w:rsid w:val="00F0772C"/>
    <w:rsid w:val="00F1080E"/>
    <w:rsid w:val="00F10FE4"/>
    <w:rsid w:val="00F11AFB"/>
    <w:rsid w:val="00F134FB"/>
    <w:rsid w:val="00F13BB0"/>
    <w:rsid w:val="00F202E6"/>
    <w:rsid w:val="00F20FD3"/>
    <w:rsid w:val="00F22AFD"/>
    <w:rsid w:val="00F23BC8"/>
    <w:rsid w:val="00F27424"/>
    <w:rsid w:val="00F27A7F"/>
    <w:rsid w:val="00F30DDF"/>
    <w:rsid w:val="00F31F24"/>
    <w:rsid w:val="00F32BE5"/>
    <w:rsid w:val="00F340F1"/>
    <w:rsid w:val="00F359A6"/>
    <w:rsid w:val="00F372D2"/>
    <w:rsid w:val="00F37F86"/>
    <w:rsid w:val="00F42C58"/>
    <w:rsid w:val="00F42FAB"/>
    <w:rsid w:val="00F4323C"/>
    <w:rsid w:val="00F432C5"/>
    <w:rsid w:val="00F4412D"/>
    <w:rsid w:val="00F456FD"/>
    <w:rsid w:val="00F45852"/>
    <w:rsid w:val="00F50FDB"/>
    <w:rsid w:val="00F52131"/>
    <w:rsid w:val="00F534CF"/>
    <w:rsid w:val="00F54A5C"/>
    <w:rsid w:val="00F573D3"/>
    <w:rsid w:val="00F57B14"/>
    <w:rsid w:val="00F60D45"/>
    <w:rsid w:val="00F61FDB"/>
    <w:rsid w:val="00F701BE"/>
    <w:rsid w:val="00F71B34"/>
    <w:rsid w:val="00F72CEC"/>
    <w:rsid w:val="00F75C61"/>
    <w:rsid w:val="00F8015D"/>
    <w:rsid w:val="00F82EBA"/>
    <w:rsid w:val="00F842E9"/>
    <w:rsid w:val="00F858E6"/>
    <w:rsid w:val="00F87268"/>
    <w:rsid w:val="00F90B40"/>
    <w:rsid w:val="00F9160A"/>
    <w:rsid w:val="00F926D0"/>
    <w:rsid w:val="00F94425"/>
    <w:rsid w:val="00F958F8"/>
    <w:rsid w:val="00FA0891"/>
    <w:rsid w:val="00FA1495"/>
    <w:rsid w:val="00FA3433"/>
    <w:rsid w:val="00FA65CC"/>
    <w:rsid w:val="00FA6CB6"/>
    <w:rsid w:val="00FA6DEC"/>
    <w:rsid w:val="00FB1388"/>
    <w:rsid w:val="00FB1460"/>
    <w:rsid w:val="00FB176C"/>
    <w:rsid w:val="00FB1DAE"/>
    <w:rsid w:val="00FB64EC"/>
    <w:rsid w:val="00FB65FB"/>
    <w:rsid w:val="00FC1411"/>
    <w:rsid w:val="00FC2A12"/>
    <w:rsid w:val="00FC4BD1"/>
    <w:rsid w:val="00FC6D9D"/>
    <w:rsid w:val="00FD558F"/>
    <w:rsid w:val="00FD628F"/>
    <w:rsid w:val="00FD6827"/>
    <w:rsid w:val="00FD7FEF"/>
    <w:rsid w:val="00FE027C"/>
    <w:rsid w:val="00FE17AC"/>
    <w:rsid w:val="00FE268D"/>
    <w:rsid w:val="00FE3936"/>
    <w:rsid w:val="00FE4F69"/>
    <w:rsid w:val="00FE68F3"/>
    <w:rsid w:val="00FE6C57"/>
    <w:rsid w:val="00FF273D"/>
    <w:rsid w:val="00FF33F7"/>
    <w:rsid w:val="00FF69A6"/>
    <w:rsid w:val="00FF6E01"/>
    <w:rsid w:val="55EE53BF"/>
    <w:rsid w:val="5838E5CF"/>
    <w:rsid w:val="5FC7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idth-relative:margin;mso-height-relative:margin;v-text-anchor:middl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686C3E7"/>
  <w15:docId w15:val="{AC1A8764-D89C-4105-AE80-CB79CAB5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61B"/>
    <w:pPr>
      <w:spacing w:after="120" w:line="240" w:lineRule="auto"/>
    </w:pPr>
    <w:rPr>
      <w:color w:val="000000" w:themeColor="text2"/>
      <w:sz w:val="19"/>
    </w:rPr>
  </w:style>
  <w:style w:type="paragraph" w:styleId="Heading1">
    <w:name w:val="heading 1"/>
    <w:link w:val="Heading1Char"/>
    <w:autoRedefine/>
    <w:uiPriority w:val="9"/>
    <w:qFormat/>
    <w:rsid w:val="000A72AD"/>
    <w:pPr>
      <w:spacing w:after="0" w:line="240" w:lineRule="auto"/>
      <w:ind w:left="2880"/>
      <w:contextualSpacing/>
      <w:outlineLvl w:val="0"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34"/>
      <w:szCs w:val="3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E3A94"/>
    <w:pPr>
      <w:spacing w:before="60"/>
      <w:outlineLvl w:val="1"/>
    </w:pPr>
    <w:rPr>
      <w:rFonts w:ascii="Arial" w:hAnsi="Arial" w:cs="Arial"/>
      <w:b/>
      <w:color w:val="auto"/>
      <w:sz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71965"/>
    <w:pPr>
      <w:keepNext/>
      <w:keepLines/>
      <w:spacing w:before="60"/>
      <w:outlineLvl w:val="2"/>
    </w:pPr>
    <w:rPr>
      <w:rFonts w:ascii="Arial" w:eastAsiaTheme="majorEastAsia" w:hAnsi="Arial" w:cs="Arial"/>
      <w:b/>
      <w:bCs/>
      <w:color w:val="auto"/>
      <w:sz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101DD"/>
    <w:pPr>
      <w:keepNext/>
      <w:keepLines/>
      <w:spacing w:before="60"/>
      <w:outlineLvl w:val="3"/>
    </w:pPr>
    <w:rPr>
      <w:rFonts w:asciiTheme="majorHAnsi" w:eastAsiaTheme="majorEastAsia" w:hAnsiTheme="majorHAnsi" w:cstheme="majorBidi"/>
      <w:b/>
      <w:bCs/>
      <w:iCs/>
      <w:color w:val="9A3B26" w:themeColor="accent5"/>
      <w:sz w:val="2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417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5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3E7CF1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5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Heading1"/>
    <w:link w:val="TitleChar"/>
    <w:autoRedefine/>
    <w:uiPriority w:val="10"/>
    <w:qFormat/>
    <w:rsid w:val="004A267A"/>
    <w:pPr>
      <w:spacing w:after="0" w:line="240" w:lineRule="auto"/>
      <w:ind w:left="2880"/>
      <w:contextualSpacing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267A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A72AD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9E3A94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C71965"/>
    <w:rPr>
      <w:rFonts w:ascii="Arial" w:eastAsiaTheme="majorEastAsia" w:hAnsi="Arial" w:cs="Arial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C24"/>
    <w:pPr>
      <w:numPr>
        <w:ilvl w:val="1"/>
      </w:numPr>
      <w:spacing w:line="280" w:lineRule="exact"/>
    </w:pPr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C24"/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417C"/>
    <w:rPr>
      <w:rFonts w:asciiTheme="majorHAnsi" w:eastAsiaTheme="majorEastAsia" w:hAnsiTheme="majorHAnsi" w:cstheme="majorBidi"/>
      <w:b/>
      <w:color w:val="000000" w:themeColor="text2"/>
      <w:sz w:val="19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007D57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000000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ascii="Myriad Pro" w:hAnsi="Myriad Pro"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autoRedefine/>
    <w:uiPriority w:val="99"/>
    <w:qFormat/>
    <w:rsid w:val="007E42EF"/>
    <w:pPr>
      <w:suppressAutoHyphens/>
      <w:autoSpaceDE w:val="0"/>
      <w:autoSpaceDN w:val="0"/>
      <w:adjustRightInd w:val="0"/>
      <w:spacing w:after="60"/>
      <w:ind w:left="144"/>
      <w:jc w:val="both"/>
      <w:textAlignment w:val="center"/>
    </w:pPr>
    <w:rPr>
      <w:rFonts w:cs="Myriad Pro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table" w:styleId="TableGrid">
    <w:name w:val="Table Grid"/>
    <w:basedOn w:val="TableNormal"/>
    <w:uiPriority w:val="59"/>
    <w:rsid w:val="00A3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3BulletList">
    <w:name w:val="B3 (Bullet List)"/>
    <w:basedOn w:val="Normal"/>
    <w:autoRedefine/>
    <w:uiPriority w:val="99"/>
    <w:qFormat/>
    <w:rsid w:val="00001456"/>
    <w:pPr>
      <w:numPr>
        <w:numId w:val="12"/>
      </w:numPr>
      <w:suppressAutoHyphens/>
      <w:autoSpaceDE w:val="0"/>
      <w:autoSpaceDN w:val="0"/>
      <w:adjustRightInd w:val="0"/>
      <w:spacing w:after="60"/>
      <w:ind w:left="461" w:hanging="274"/>
      <w:textAlignment w:val="center"/>
    </w:pPr>
    <w:rPr>
      <w:rFonts w:cs="Myriad Pro"/>
      <w:szCs w:val="19"/>
    </w:rPr>
  </w:style>
  <w:style w:type="paragraph" w:styleId="ListParagraph">
    <w:name w:val="List Paragraph"/>
    <w:basedOn w:val="Normal"/>
    <w:autoRedefine/>
    <w:uiPriority w:val="34"/>
    <w:qFormat/>
    <w:rsid w:val="002200D4"/>
    <w:pPr>
      <w:numPr>
        <w:numId w:val="38"/>
      </w:numPr>
      <w:spacing w:after="0"/>
      <w:contextualSpacing/>
    </w:pPr>
  </w:style>
  <w:style w:type="paragraph" w:customStyle="1" w:styleId="THTableheader">
    <w:name w:val="TH (Table header)"/>
    <w:basedOn w:val="Normal"/>
    <w:autoRedefine/>
    <w:uiPriority w:val="99"/>
    <w:qFormat/>
    <w:rsid w:val="00E51C6F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character" w:customStyle="1" w:styleId="C6Footnote">
    <w:name w:val="C6 (Footnote)"/>
    <w:uiPriority w:val="99"/>
    <w:rsid w:val="00E23E9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9101DD"/>
    <w:rPr>
      <w:rFonts w:asciiTheme="majorHAnsi" w:eastAsiaTheme="majorEastAsia" w:hAnsiTheme="majorHAnsi" w:cstheme="majorBidi"/>
      <w:b/>
      <w:bCs/>
      <w:iCs/>
      <w:color w:val="9A3B26" w:themeColor="accent5"/>
      <w:sz w:val="20"/>
    </w:rPr>
  </w:style>
  <w:style w:type="paragraph" w:customStyle="1" w:styleId="FCFigureCaption">
    <w:name w:val="FC (Figure Caption)"/>
    <w:autoRedefine/>
    <w:uiPriority w:val="99"/>
    <w:qFormat/>
    <w:rsid w:val="00707D6F"/>
    <w:pPr>
      <w:spacing w:after="120" w:line="240" w:lineRule="auto"/>
    </w:pPr>
    <w:rPr>
      <w:rFonts w:cs="Myriad Pro"/>
      <w:i/>
      <w:iCs/>
      <w:color w:val="4D4D4D" w:themeColor="background2"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000000" w:themeColor="text2"/>
      <w:sz w:val="19"/>
    </w:rPr>
  </w:style>
  <w:style w:type="paragraph" w:styleId="Footer">
    <w:name w:val="footer"/>
    <w:next w:val="NoSpacing"/>
    <w:link w:val="FooterChar"/>
    <w:autoRedefine/>
    <w:uiPriority w:val="99"/>
    <w:unhideWhenUsed/>
    <w:qFormat/>
    <w:rsid w:val="00803BA9"/>
    <w:pPr>
      <w:tabs>
        <w:tab w:val="center" w:pos="4680"/>
        <w:tab w:val="right" w:pos="9360"/>
      </w:tabs>
      <w:spacing w:after="0" w:line="270" w:lineRule="exact"/>
      <w:ind w:left="2160"/>
    </w:pPr>
    <w:rPr>
      <w:color w:val="FFFFFF" w:themeColor="background1"/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803BA9"/>
    <w:rPr>
      <w:color w:val="FFFFFF" w:themeColor="background1"/>
      <w:sz w:val="19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001456"/>
    <w:pPr>
      <w:numPr>
        <w:numId w:val="13"/>
      </w:numPr>
      <w:ind w:hanging="274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Myriad Pro" w:hAnsi="Myriad Pro"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7A1471"/>
    <w:rPr>
      <w:rFonts w:ascii="Myriad Web Pro" w:hAnsi="Myriad Web Pro"/>
      <w:color w:val="000000" w:themeColor="text2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000000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007D57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4971F2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404040" w:themeColor="text2" w:themeTint="BF"/>
    </w:rPr>
  </w:style>
  <w:style w:type="paragraph" w:customStyle="1" w:styleId="PhotoCaption">
    <w:name w:val="Photo Caption"/>
    <w:autoRedefine/>
    <w:qFormat/>
    <w:rsid w:val="00BF0222"/>
    <w:pPr>
      <w:spacing w:after="0" w:line="240" w:lineRule="auto"/>
    </w:pPr>
    <w:rPr>
      <w:rFonts w:asciiTheme="majorHAnsi" w:hAnsiTheme="majorHAnsi" w:cs="Myriad Pro"/>
      <w:i/>
      <w:iCs/>
      <w:color w:val="4D4D4D" w:themeColor="background2"/>
      <w:sz w:val="16"/>
      <w:szCs w:val="16"/>
    </w:rPr>
  </w:style>
  <w:style w:type="character" w:styleId="Emphasis">
    <w:name w:val="Emphasis"/>
    <w:basedOn w:val="DefaultParagraphFont"/>
    <w:uiPriority w:val="20"/>
    <w:rsid w:val="007A1471"/>
    <w:rPr>
      <w:i/>
      <w:i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2060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191919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005DAA" w:themeColor="accent1"/>
    </w:rPr>
  </w:style>
  <w:style w:type="character" w:styleId="Strong">
    <w:name w:val="Strong"/>
    <w:basedOn w:val="DefaultParagraphFont"/>
    <w:uiPriority w:val="22"/>
    <w:rsid w:val="007A1471"/>
    <w:rPr>
      <w:b/>
      <w:bCs/>
    </w:rPr>
  </w:style>
  <w:style w:type="paragraph" w:styleId="NoSpacing">
    <w:name w:val="No Spacing"/>
    <w:uiPriority w:val="1"/>
    <w:rsid w:val="009C1D51"/>
    <w:pPr>
      <w:spacing w:after="0" w:line="240" w:lineRule="auto"/>
    </w:pPr>
    <w:rPr>
      <w:color w:val="000000" w:themeColor="text2"/>
      <w:sz w:val="19"/>
    </w:rPr>
  </w:style>
  <w:style w:type="numbering" w:customStyle="1" w:styleId="L2">
    <w:name w:val="L2"/>
    <w:basedOn w:val="NoList"/>
    <w:uiPriority w:val="99"/>
    <w:rsid w:val="007B2FE6"/>
    <w:pPr>
      <w:numPr>
        <w:numId w:val="16"/>
      </w:numPr>
    </w:p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9101DD"/>
    <w:pPr>
      <w:ind w:left="14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101DD"/>
    <w:rPr>
      <w:color w:val="000000" w:themeColor="text2"/>
      <w:sz w:val="19"/>
    </w:rPr>
  </w:style>
  <w:style w:type="paragraph" w:styleId="ListNumber">
    <w:name w:val="List Number"/>
    <w:basedOn w:val="Normal"/>
    <w:autoRedefine/>
    <w:uiPriority w:val="99"/>
    <w:unhideWhenUsed/>
    <w:rsid w:val="00B11653"/>
    <w:pPr>
      <w:contextualSpacing/>
    </w:pPr>
  </w:style>
  <w:style w:type="paragraph" w:styleId="ListNumber2">
    <w:name w:val="List Number 2"/>
    <w:basedOn w:val="Normal"/>
    <w:autoRedefine/>
    <w:uiPriority w:val="99"/>
    <w:unhideWhenUsed/>
    <w:rsid w:val="00001456"/>
    <w:pPr>
      <w:numPr>
        <w:numId w:val="27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001456"/>
    <w:pPr>
      <w:numPr>
        <w:numId w:val="28"/>
      </w:numPr>
      <w:spacing w:after="60"/>
      <w:ind w:left="907" w:hanging="187"/>
      <w:contextualSpacing/>
    </w:pPr>
  </w:style>
  <w:style w:type="character" w:customStyle="1" w:styleId="C7Hyperlink">
    <w:name w:val="C7 (Hyperlink)"/>
    <w:uiPriority w:val="99"/>
    <w:rsid w:val="004C4415"/>
    <w:rPr>
      <w:color w:val="000000"/>
      <w:u w:val="thick"/>
    </w:rPr>
  </w:style>
  <w:style w:type="paragraph" w:styleId="Bibliography">
    <w:name w:val="Bibliography"/>
    <w:basedOn w:val="Normal"/>
    <w:next w:val="Normal"/>
    <w:uiPriority w:val="37"/>
    <w:semiHidden/>
    <w:unhideWhenUsed/>
    <w:rsid w:val="001C0534"/>
  </w:style>
  <w:style w:type="paragraph" w:styleId="BlockText">
    <w:name w:val="Block Text"/>
    <w:basedOn w:val="Normal"/>
    <w:uiPriority w:val="99"/>
    <w:semiHidden/>
    <w:unhideWhenUsed/>
    <w:rsid w:val="001C0534"/>
    <w:pPr>
      <w:pBdr>
        <w:top w:val="single" w:sz="2" w:space="10" w:color="005DAA" w:themeColor="accent1" w:shadow="1"/>
        <w:left w:val="single" w:sz="2" w:space="10" w:color="005DAA" w:themeColor="accent1" w:shadow="1"/>
        <w:bottom w:val="single" w:sz="2" w:space="10" w:color="005DAA" w:themeColor="accent1" w:shadow="1"/>
        <w:right w:val="single" w:sz="2" w:space="10" w:color="005DAA" w:themeColor="accent1" w:shadow="1"/>
      </w:pBdr>
      <w:ind w:left="1152" w:right="1152"/>
    </w:pPr>
    <w:rPr>
      <w:rFonts w:eastAsiaTheme="minorEastAsia"/>
      <w:i/>
      <w:iCs/>
      <w:color w:val="005DAA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1C0534"/>
  </w:style>
  <w:style w:type="character" w:customStyle="1" w:styleId="BodyTextChar">
    <w:name w:val="Body Text Char"/>
    <w:basedOn w:val="DefaultParagraphFont"/>
    <w:link w:val="BodyText"/>
    <w:uiPriority w:val="99"/>
    <w:rsid w:val="001C0534"/>
    <w:rPr>
      <w:color w:val="000000" w:themeColor="text2"/>
      <w:sz w:val="19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53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534"/>
    <w:rPr>
      <w:color w:val="000000" w:themeColor="text2"/>
      <w:sz w:val="19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534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0534"/>
    <w:rPr>
      <w:color w:val="00000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534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534"/>
    <w:rPr>
      <w:color w:val="000000" w:themeColor="text2"/>
      <w:sz w:val="19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53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534"/>
    <w:rPr>
      <w:color w:val="000000" w:themeColor="text2"/>
      <w:sz w:val="19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534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534"/>
    <w:rPr>
      <w:color w:val="000000" w:themeColor="text2"/>
      <w:sz w:val="19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534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534"/>
    <w:rPr>
      <w:color w:val="000000" w:themeColor="text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C05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534"/>
    <w:rPr>
      <w:color w:val="000000" w:themeColor="text2"/>
      <w:sz w:val="19"/>
    </w:rPr>
  </w:style>
  <w:style w:type="paragraph" w:styleId="CommentText">
    <w:name w:val="annotation text"/>
    <w:basedOn w:val="Normal"/>
    <w:link w:val="CommentTextChar"/>
    <w:uiPriority w:val="99"/>
    <w:unhideWhenUsed/>
    <w:rsid w:val="001C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534"/>
    <w:rPr>
      <w:color w:val="000000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534"/>
    <w:rPr>
      <w:b/>
      <w:bCs/>
      <w:color w:val="000000" w:themeColor="text2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0534"/>
  </w:style>
  <w:style w:type="character" w:customStyle="1" w:styleId="DateChar">
    <w:name w:val="Date Char"/>
    <w:basedOn w:val="DefaultParagraphFont"/>
    <w:link w:val="Date"/>
    <w:uiPriority w:val="99"/>
    <w:semiHidden/>
    <w:rsid w:val="001C0534"/>
    <w:rPr>
      <w:color w:val="000000" w:themeColor="text2"/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53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534"/>
    <w:rPr>
      <w:rFonts w:ascii="Tahoma" w:hAnsi="Tahoma" w:cs="Tahoma"/>
      <w:color w:val="00000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53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534"/>
    <w:rPr>
      <w:color w:val="000000" w:themeColor="text2"/>
      <w:sz w:val="1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0534"/>
    <w:rPr>
      <w:color w:val="000000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C053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C053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0534"/>
    <w:rPr>
      <w:color w:val="000000" w:themeColor="text2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534"/>
    <w:rPr>
      <w:rFonts w:asciiTheme="majorHAnsi" w:eastAsiaTheme="majorEastAsia" w:hAnsiTheme="majorHAnsi" w:cstheme="majorBidi"/>
      <w:i/>
      <w:iCs/>
      <w:color w:val="002E54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534"/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5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534"/>
    <w:rPr>
      <w:i/>
      <w:iCs/>
      <w:color w:val="000000" w:themeColor="text2"/>
      <w:sz w:val="1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53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534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534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534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534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534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534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534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534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534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53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1C0534"/>
    <w:pPr>
      <w:pBdr>
        <w:bottom w:val="single" w:sz="4" w:space="4" w:color="005DAA" w:themeColor="accent1"/>
      </w:pBdr>
      <w:spacing w:before="200" w:after="280"/>
      <w:ind w:left="936" w:right="936"/>
    </w:pPr>
    <w:rPr>
      <w:b/>
      <w:bCs/>
      <w:i/>
      <w:iCs/>
      <w:color w:val="005DA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534"/>
    <w:rPr>
      <w:b/>
      <w:bCs/>
      <w:i/>
      <w:iCs/>
      <w:color w:val="005DAA" w:themeColor="accent1"/>
      <w:sz w:val="19"/>
    </w:rPr>
  </w:style>
  <w:style w:type="paragraph" w:styleId="List">
    <w:name w:val="List"/>
    <w:basedOn w:val="Normal"/>
    <w:uiPriority w:val="99"/>
    <w:semiHidden/>
    <w:unhideWhenUsed/>
    <w:rsid w:val="001C05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5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5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5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53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53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53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53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53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534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534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534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534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534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534"/>
    <w:pPr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rsid w:val="001C053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534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C0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534"/>
    <w:rPr>
      <w:rFonts w:asciiTheme="majorHAnsi" w:eastAsiaTheme="majorEastAsia" w:hAnsiTheme="majorHAnsi" w:cstheme="majorBidi"/>
      <w:color w:val="000000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53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5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5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534"/>
    <w:rPr>
      <w:color w:val="000000" w:themeColor="text2"/>
      <w:sz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53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0534"/>
    <w:rPr>
      <w:rFonts w:ascii="Consolas" w:hAnsi="Consolas" w:cs="Consolas"/>
      <w:color w:val="000000" w:themeColor="text2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5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534"/>
    <w:rPr>
      <w:color w:val="000000" w:themeColor="text2"/>
      <w:sz w:val="19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5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534"/>
    <w:rPr>
      <w:color w:val="000000" w:themeColor="text2"/>
      <w:sz w:val="19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534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53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C053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5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534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534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534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534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534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534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534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534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534"/>
    <w:pPr>
      <w:keepNext/>
      <w:keepLines/>
      <w:spacing w:before="480"/>
      <w:ind w:left="0"/>
      <w:contextualSpacing w:val="0"/>
      <w:outlineLvl w:val="9"/>
    </w:pPr>
    <w:rPr>
      <w:rFonts w:asciiTheme="majorHAnsi" w:hAnsiTheme="majorHAnsi"/>
      <w:bCs/>
      <w:color w:val="00457F" w:themeColor="accent1" w:themeShade="BF"/>
      <w:spacing w:val="0"/>
      <w:kern w:val="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C1F40"/>
    <w:rPr>
      <w:sz w:val="16"/>
      <w:szCs w:val="16"/>
    </w:rPr>
  </w:style>
  <w:style w:type="character" w:customStyle="1" w:styleId="normaltextrun">
    <w:name w:val="normaltextrun"/>
    <w:basedOn w:val="DefaultParagraphFont"/>
    <w:rsid w:val="008E596E"/>
  </w:style>
  <w:style w:type="character" w:customStyle="1" w:styleId="eop">
    <w:name w:val="eop"/>
    <w:basedOn w:val="DefaultParagraphFont"/>
    <w:rsid w:val="008E596E"/>
  </w:style>
  <w:style w:type="character" w:styleId="UnresolvedMention">
    <w:name w:val="Unresolved Mention"/>
    <w:basedOn w:val="DefaultParagraphFont"/>
    <w:uiPriority w:val="99"/>
    <w:semiHidden/>
    <w:unhideWhenUsed/>
    <w:rsid w:val="0002324B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0C645F"/>
    <w:rPr>
      <w:vertAlign w:val="superscript"/>
    </w:rPr>
  </w:style>
  <w:style w:type="paragraph" w:styleId="Revision">
    <w:name w:val="Revision"/>
    <w:hidden/>
    <w:uiPriority w:val="99"/>
    <w:semiHidden/>
    <w:rsid w:val="009866F6"/>
    <w:pPr>
      <w:spacing w:after="0" w:line="240" w:lineRule="auto"/>
    </w:pPr>
    <w:rPr>
      <w:color w:val="000000" w:themeColor="text2"/>
      <w:sz w:val="19"/>
    </w:rPr>
  </w:style>
  <w:style w:type="character" w:customStyle="1" w:styleId="Style1">
    <w:name w:val="Style1"/>
    <w:basedOn w:val="DefaultParagraphFont"/>
    <w:uiPriority w:val="1"/>
    <w:rsid w:val="00C4761B"/>
    <w:rPr>
      <w:rFonts w:ascii="Calibri" w:hAnsi="Calibri"/>
      <w:sz w:val="22"/>
    </w:rPr>
  </w:style>
  <w:style w:type="character" w:customStyle="1" w:styleId="Style2">
    <w:name w:val="Style2"/>
    <w:basedOn w:val="DefaultParagraphFont"/>
    <w:uiPriority w:val="1"/>
    <w:qFormat/>
    <w:rsid w:val="00C4761B"/>
    <w:rPr>
      <w:rFonts w:ascii="Calibri" w:hAnsi="Calibri"/>
      <w:sz w:val="22"/>
    </w:rPr>
  </w:style>
  <w:style w:type="character" w:customStyle="1" w:styleId="Style3">
    <w:name w:val="Style3"/>
    <w:basedOn w:val="DefaultParagraphFont"/>
    <w:uiPriority w:val="1"/>
    <w:rsid w:val="00712FD2"/>
  </w:style>
  <w:style w:type="character" w:customStyle="1" w:styleId="Style4">
    <w:name w:val="Style4"/>
    <w:basedOn w:val="DefaultParagraphFont"/>
    <w:uiPriority w:val="1"/>
    <w:rsid w:val="00712FD2"/>
    <w:rPr>
      <w:rFonts w:ascii="Arial" w:hAnsi="Arial"/>
      <w:sz w:val="24"/>
    </w:rPr>
  </w:style>
  <w:style w:type="character" w:customStyle="1" w:styleId="Style5">
    <w:name w:val="Style5"/>
    <w:basedOn w:val="DefaultParagraphFont"/>
    <w:uiPriority w:val="1"/>
    <w:rsid w:val="00DB140F"/>
    <w:rPr>
      <w:rFonts w:ascii="Arial" w:hAnsi="Arial"/>
      <w:sz w:val="24"/>
    </w:rPr>
  </w:style>
  <w:style w:type="character" w:customStyle="1" w:styleId="Style6">
    <w:name w:val="Style6"/>
    <w:basedOn w:val="DefaultParagraphFont"/>
    <w:uiPriority w:val="1"/>
    <w:rsid w:val="00B21A50"/>
    <w:rPr>
      <w:rFonts w:ascii="Arial" w:hAnsi="Arial"/>
      <w:sz w:val="24"/>
    </w:rPr>
  </w:style>
  <w:style w:type="character" w:customStyle="1" w:styleId="Style7">
    <w:name w:val="Style7"/>
    <w:basedOn w:val="DefaultParagraphFont"/>
    <w:uiPriority w:val="1"/>
    <w:rsid w:val="002B3254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2B3254"/>
    <w:rPr>
      <w:rFonts w:ascii="Arial" w:hAnsi="Arial"/>
      <w:sz w:val="24"/>
    </w:rPr>
  </w:style>
  <w:style w:type="character" w:customStyle="1" w:styleId="Style9">
    <w:name w:val="Style9"/>
    <w:basedOn w:val="DefaultParagraphFont"/>
    <w:uiPriority w:val="1"/>
    <w:rsid w:val="002B3254"/>
    <w:rPr>
      <w:rFonts w:ascii="Arial" w:hAnsi="Arial"/>
      <w:sz w:val="24"/>
    </w:rPr>
  </w:style>
  <w:style w:type="character" w:customStyle="1" w:styleId="Style10">
    <w:name w:val="Style10"/>
    <w:basedOn w:val="DefaultParagraphFont"/>
    <w:uiPriority w:val="1"/>
    <w:rsid w:val="002B3254"/>
    <w:rPr>
      <w:rFonts w:ascii="Arial" w:hAnsi="Arial"/>
      <w:sz w:val="24"/>
    </w:rPr>
  </w:style>
  <w:style w:type="character" w:customStyle="1" w:styleId="Style11">
    <w:name w:val="Style11"/>
    <w:basedOn w:val="DefaultParagraphFont"/>
    <w:uiPriority w:val="1"/>
    <w:rsid w:val="00FF33F7"/>
    <w:rPr>
      <w:rFonts w:ascii="Arial" w:hAnsi="Arial"/>
      <w:sz w:val="24"/>
    </w:rPr>
  </w:style>
  <w:style w:type="character" w:customStyle="1" w:styleId="Style12">
    <w:name w:val="Style12"/>
    <w:basedOn w:val="DefaultParagraphFont"/>
    <w:uiPriority w:val="1"/>
    <w:rsid w:val="00B5486F"/>
    <w:rPr>
      <w:rFonts w:ascii="Arial" w:hAnsi="Arial"/>
      <w:sz w:val="24"/>
    </w:rPr>
  </w:style>
  <w:style w:type="character" w:customStyle="1" w:styleId="Style13">
    <w:name w:val="Style13"/>
    <w:basedOn w:val="DefaultParagraphFont"/>
    <w:uiPriority w:val="1"/>
    <w:rsid w:val="00D82781"/>
  </w:style>
  <w:style w:type="character" w:customStyle="1" w:styleId="Style14">
    <w:name w:val="Style14"/>
    <w:basedOn w:val="DefaultParagraphFont"/>
    <w:uiPriority w:val="1"/>
    <w:rsid w:val="00D94EBD"/>
    <w:rPr>
      <w:rFonts w:ascii="Arial" w:hAnsi="Arial"/>
      <w:sz w:val="22"/>
    </w:rPr>
  </w:style>
  <w:style w:type="character" w:customStyle="1" w:styleId="Style15">
    <w:name w:val="Style15"/>
    <w:basedOn w:val="DefaultParagraphFont"/>
    <w:uiPriority w:val="1"/>
    <w:rsid w:val="00D000BE"/>
    <w:rPr>
      <w:rFonts w:ascii="Arial" w:hAnsi="Arial"/>
      <w:sz w:val="22"/>
    </w:rPr>
  </w:style>
  <w:style w:type="character" w:customStyle="1" w:styleId="Style16">
    <w:name w:val="Style16"/>
    <w:basedOn w:val="DefaultParagraphFont"/>
    <w:uiPriority w:val="1"/>
    <w:rsid w:val="003D0189"/>
    <w:rPr>
      <w:rFonts w:ascii="Arial" w:hAnsi="Arial"/>
      <w:sz w:val="22"/>
    </w:rPr>
  </w:style>
  <w:style w:type="character" w:customStyle="1" w:styleId="Style17">
    <w:name w:val="Style17"/>
    <w:basedOn w:val="DefaultParagraphFont"/>
    <w:uiPriority w:val="1"/>
    <w:rsid w:val="003D0189"/>
    <w:rPr>
      <w:rFonts w:ascii="Arial" w:hAnsi="Arial"/>
      <w:sz w:val="22"/>
    </w:rPr>
  </w:style>
  <w:style w:type="character" w:customStyle="1" w:styleId="Style18">
    <w:name w:val="Style18"/>
    <w:basedOn w:val="DefaultParagraphFont"/>
    <w:uiPriority w:val="1"/>
    <w:qFormat/>
    <w:rsid w:val="003C4342"/>
    <w:rPr>
      <w:rFonts w:ascii="Arial" w:hAnsi="Arial"/>
      <w:sz w:val="22"/>
    </w:rPr>
  </w:style>
  <w:style w:type="character" w:customStyle="1" w:styleId="Style19">
    <w:name w:val="Style19"/>
    <w:basedOn w:val="DefaultParagraphFont"/>
    <w:uiPriority w:val="1"/>
    <w:rsid w:val="00236C0B"/>
    <w:rPr>
      <w:rFonts w:ascii="Arial" w:hAnsi="Arial"/>
      <w:b w:val="0"/>
      <w:sz w:val="22"/>
    </w:rPr>
  </w:style>
  <w:style w:type="character" w:customStyle="1" w:styleId="Style20">
    <w:name w:val="Style20"/>
    <w:basedOn w:val="DefaultParagraphFont"/>
    <w:uiPriority w:val="1"/>
    <w:rsid w:val="00502E3A"/>
    <w:rPr>
      <w:b w:val="0"/>
    </w:rPr>
  </w:style>
  <w:style w:type="character" w:customStyle="1" w:styleId="Style21">
    <w:name w:val="Style21"/>
    <w:basedOn w:val="DefaultParagraphFont"/>
    <w:uiPriority w:val="1"/>
    <w:rsid w:val="00B06A14"/>
    <w:rPr>
      <w:rFonts w:ascii="Arial" w:hAnsi="Arial"/>
      <w:color w:val="auto"/>
      <w:sz w:val="22"/>
    </w:rPr>
  </w:style>
  <w:style w:type="character" w:customStyle="1" w:styleId="Style22">
    <w:name w:val="Style22"/>
    <w:basedOn w:val="DefaultParagraphFont"/>
    <w:uiPriority w:val="1"/>
    <w:rsid w:val="00B06A14"/>
    <w:rPr>
      <w:rFonts w:ascii="Arial" w:hAnsi="Arial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g1\AppData\Local\Microsoft\Windows\Temporary%20Internet%20Files\Content.IE5\4T3KIL8S\CDC_OD_2pg_2ln_MSfactsheet_Template%5b1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340D8560CB41ADB58481B19A07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A9902-3454-4E98-AD62-A09AD84D6114}"/>
      </w:docPartPr>
      <w:docPartBody>
        <w:p w:rsidR="007A2FC4" w:rsidRDefault="00223B8F" w:rsidP="00223B8F">
          <w:pPr>
            <w:pStyle w:val="8E340D8560CB41ADB58481B19A0736C62"/>
          </w:pPr>
          <w:r w:rsidRPr="00D000BE">
            <w:rPr>
              <w:rStyle w:val="PlaceholderText"/>
              <w:rFonts w:ascii="Arial" w:hAnsi="Arial" w:cs="Arial"/>
              <w:i/>
              <w:color w:val="000000" w:themeColor="text1" w:themeShade="BF"/>
              <w:sz w:val="22"/>
            </w:rPr>
            <w:t>Click here and add the reason for the request (Significant Rebudgeting, Change in Indirect Cost Rate, Change in Scope, Transfer of Substantive Programmatic Work, etc.); a statement specifying that the action remains within the scope of the Notice of Funding Opportunity; and if the funding will be used to support the ongoing activities of the grant/cooperative agreement.</w:t>
          </w:r>
          <w:r>
            <w:rPr>
              <w:rStyle w:val="PlaceholderText"/>
              <w:rFonts w:ascii="Arial" w:hAnsi="Arial" w:cs="Arial"/>
              <w:i/>
              <w:color w:val="000000" w:themeColor="text1" w:themeShade="BF"/>
              <w:sz w:val="22"/>
            </w:rPr>
            <w:t xml:space="preserve"> If there is a change in scope of approved activities, provide a justification.</w:t>
          </w:r>
        </w:p>
      </w:docPartBody>
    </w:docPart>
    <w:docPart>
      <w:docPartPr>
        <w:name w:val="4FB5EE03029B461795B58A03B2898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D4493-2B04-420B-B25F-E9D025236A98}"/>
      </w:docPartPr>
      <w:docPartBody>
        <w:p w:rsidR="007A2FC4" w:rsidRDefault="00223B8F" w:rsidP="00223B8F">
          <w:pPr>
            <w:pStyle w:val="4FB5EE03029B461795B58A03B2898EEC2"/>
          </w:pPr>
          <w:r>
            <w:rPr>
              <w:rFonts w:ascii="Arial" w:hAnsi="Arial" w:cs="Arial"/>
              <w:i/>
              <w:color w:val="00439C"/>
              <w:sz w:val="22"/>
            </w:rPr>
            <w:t xml:space="preserve">Click here and add the goals/objectives/targets for your </w:t>
          </w:r>
          <w:r w:rsidRPr="00C8098A">
            <w:rPr>
              <w:rFonts w:ascii="Arial" w:hAnsi="Arial" w:cs="Arial"/>
              <w:i/>
              <w:color w:val="00439C"/>
              <w:sz w:val="22"/>
            </w:rPr>
            <w:t>program.</w:t>
          </w:r>
        </w:p>
      </w:docPartBody>
    </w:docPart>
    <w:docPart>
      <w:docPartPr>
        <w:name w:val="F1D9A39BF2B24385B481FF773CD77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48039-C743-431A-AA1F-248270BB72B4}"/>
      </w:docPartPr>
      <w:docPartBody>
        <w:p w:rsidR="007A2FC4" w:rsidRDefault="00223B8F" w:rsidP="00223B8F">
          <w:pPr>
            <w:pStyle w:val="F1D9A39BF2B24385B481FF773CD77C4E2"/>
          </w:pPr>
          <w:r w:rsidRPr="00C650DA">
            <w:rPr>
              <w:rFonts w:ascii="Arial" w:hAnsi="Arial" w:cs="Arial"/>
              <w:i/>
              <w:iCs/>
              <w:color w:val="000000" w:themeColor="text1" w:themeShade="BF"/>
              <w:sz w:val="22"/>
            </w:rPr>
            <w:t>Enter Award Number: (e.g. NU50CK000XXX)</w:t>
          </w:r>
        </w:p>
      </w:docPartBody>
    </w:docPart>
    <w:docPart>
      <w:docPartPr>
        <w:name w:val="18E4EB7278F34FCFA62411A347731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98361-C677-4FF5-BF57-16742E18F74C}"/>
      </w:docPartPr>
      <w:docPartBody>
        <w:p w:rsidR="007A2FC4" w:rsidRDefault="00223B8F" w:rsidP="00223B8F">
          <w:pPr>
            <w:pStyle w:val="18E4EB7278F34FCFA62411A3477319BA2"/>
          </w:pPr>
          <w:r w:rsidRPr="00A95745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Click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to en</w:t>
          </w:r>
          <w:r w:rsidRPr="00A95745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ter a date.</w:t>
          </w:r>
        </w:p>
      </w:docPartBody>
    </w:docPart>
    <w:docPart>
      <w:docPartPr>
        <w:name w:val="3BB2773BC0274C3882F1F1C593B6B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06CBA-81B7-413B-89AB-672EEDCB0213}"/>
      </w:docPartPr>
      <w:docPartBody>
        <w:p w:rsidR="007A2FC4" w:rsidRDefault="00223B8F" w:rsidP="00223B8F">
          <w:pPr>
            <w:pStyle w:val="3BB2773BC0274C3882F1F1C593B6B3052"/>
          </w:pPr>
          <w:r w:rsidRPr="00F432C5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Click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here </w:t>
          </w:r>
          <w:r w:rsidRPr="00F432C5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and add budget narrative outlining the proposed changes, following the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 CDC Budget Preparation Guidance (</w:t>
          </w:r>
          <w:r w:rsidRPr="009C72D9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https://www.cdc.gov/grants/documents/budget-preparation-guidance.pdf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)</w:t>
          </w:r>
          <w:r w:rsidRPr="00F432C5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.</w:t>
          </w:r>
        </w:p>
      </w:docPartBody>
    </w:docPart>
    <w:docPart>
      <w:docPartPr>
        <w:name w:val="9A79F28EA4424E04BE01E3552FD46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68A11-A33F-43D5-81D9-B9FA5246ACE6}"/>
      </w:docPartPr>
      <w:docPartBody>
        <w:p w:rsidR="007A2FC4" w:rsidRDefault="00223B8F" w:rsidP="00223B8F">
          <w:pPr>
            <w:pStyle w:val="9A79F28EA4424E04BE01E3552FD461AE2"/>
          </w:pPr>
          <w:r w:rsidRPr="00105D88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Click here and enter the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contact </w:t>
          </w:r>
          <w:r w:rsidRPr="00105D88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name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, number,</w:t>
          </w:r>
          <w:r w:rsidRPr="00105D88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 and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email</w:t>
          </w:r>
          <w:r w:rsidRPr="00105D88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.</w:t>
          </w:r>
        </w:p>
      </w:docPartBody>
    </w:docPart>
    <w:docPart>
      <w:docPartPr>
        <w:name w:val="BB8ED48D9B9E41B68A1CC34E8009E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5DAA0-5B3D-4421-88E0-E8532F2C7039}"/>
      </w:docPartPr>
      <w:docPartBody>
        <w:p w:rsidR="002D1B38" w:rsidRDefault="00223B8F" w:rsidP="00223B8F">
          <w:pPr>
            <w:pStyle w:val="BB8ED48D9B9E41B68A1CC34E8009EC472"/>
          </w:pP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Click here and e</w:t>
          </w:r>
          <w:r w:rsidRPr="000A53E3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nter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d</w:t>
          </w:r>
          <w:r w:rsidRPr="000A53E3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 xml:space="preserve">ollar </w:t>
          </w:r>
          <w:r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a</w:t>
          </w:r>
          <w:r w:rsidRPr="000A53E3">
            <w:rPr>
              <w:rStyle w:val="PlaceholderText"/>
              <w:rFonts w:ascii="Arial" w:hAnsi="Arial" w:cs="Arial"/>
              <w:i/>
              <w:iCs/>
              <w:color w:val="000000" w:themeColor="text1" w:themeShade="BF"/>
              <w:sz w:val="22"/>
            </w:rPr>
            <w:t>mount</w:t>
          </w:r>
        </w:p>
      </w:docPartBody>
    </w:docPart>
    <w:docPart>
      <w:docPartPr>
        <w:name w:val="07CF09DDF64A4EDAAF34827094236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D764E-E937-40BC-819E-C2DE99A59062}"/>
      </w:docPartPr>
      <w:docPartBody>
        <w:p w:rsidR="00F56F36" w:rsidRDefault="00223B8F" w:rsidP="00223B8F">
          <w:pPr>
            <w:pStyle w:val="07CF09DDF64A4EDAAF34827094236F952"/>
          </w:pPr>
          <w:r w:rsidRPr="00BB0EE4"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enter name of authorized organizational representative</w:t>
          </w:r>
          <w:r w:rsidRPr="004F3F3E">
            <w:rPr>
              <w:rFonts w:ascii="Arial" w:eastAsia="Myriad Web Pro" w:hAnsi="Arial" w:cs="Arial"/>
              <w:i/>
              <w:iCs/>
              <w:color w:val="4472C4" w:themeColor="accent1"/>
              <w:sz w:val="22"/>
            </w:rPr>
            <w:t xml:space="preserve"> </w:t>
          </w:r>
        </w:p>
      </w:docPartBody>
    </w:docPart>
    <w:docPart>
      <w:docPartPr>
        <w:name w:val="E29F798099B44DEEBF7B24EDAC158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7ABA2-7DC8-472F-B801-D6E0CF5D8004}"/>
      </w:docPartPr>
      <w:docPartBody>
        <w:p w:rsidR="00A56743" w:rsidRDefault="00223B8F" w:rsidP="00223B8F">
          <w:pPr>
            <w:pStyle w:val="E29F798099B44DEEBF7B24EDAC15813C2"/>
          </w:pPr>
          <w:r w:rsidRPr="006D7EFB">
            <w:rPr>
              <w:color w:val="00439C"/>
            </w:rPr>
            <w:t>0</w:t>
          </w:r>
        </w:p>
      </w:docPartBody>
    </w:docPart>
    <w:docPart>
      <w:docPartPr>
        <w:name w:val="0B701F6131FD4F31BA7AF4F4B03AA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8DC52-9621-49E4-A94C-0A5325A0C7F5}"/>
      </w:docPartPr>
      <w:docPartBody>
        <w:p w:rsidR="00A56743" w:rsidRDefault="00223B8F" w:rsidP="00223B8F">
          <w:pPr>
            <w:pStyle w:val="0B701F6131FD4F31BA7AF4F4B03AA6E72"/>
          </w:pPr>
          <w:r w:rsidRPr="0051492B">
            <w:rPr>
              <w:rStyle w:val="PlaceholderText"/>
              <w:rFonts w:ascii="Arial" w:hAnsi="Arial" w:cs="Arial"/>
              <w:b/>
              <w:bCs/>
              <w:color w:val="00439C"/>
              <w:sz w:val="22"/>
            </w:rPr>
            <w:t>0</w:t>
          </w:r>
        </w:p>
      </w:docPartBody>
    </w:docPart>
    <w:docPart>
      <w:docPartPr>
        <w:name w:val="34DBC1A4ECF94A469ED351BBB0959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2E36-A71E-43C9-B139-93D8B90C82E8}"/>
      </w:docPartPr>
      <w:docPartBody>
        <w:p w:rsidR="00A56743" w:rsidRDefault="00223B8F" w:rsidP="00223B8F">
          <w:pPr>
            <w:pStyle w:val="34DBC1A4ECF94A469ED351BBB0959B032"/>
          </w:pPr>
          <w:r w:rsidRPr="00FE17A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E050B68377AC4A9EA71C576125121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6DE7-6831-4111-A87E-50432B9DD083}"/>
      </w:docPartPr>
      <w:docPartBody>
        <w:p w:rsidR="00A56743" w:rsidRDefault="00223B8F" w:rsidP="00223B8F">
          <w:pPr>
            <w:pStyle w:val="E050B68377AC4A9EA71C576125121DC12"/>
          </w:pPr>
          <w:r w:rsidRPr="00FE17A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FC01C7B40FA7462F80698C6A2D08F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9C3C4-045A-4235-83F7-1B8154BD728B}"/>
      </w:docPartPr>
      <w:docPartBody>
        <w:p w:rsidR="00A56743" w:rsidRDefault="00223B8F" w:rsidP="00223B8F">
          <w:pPr>
            <w:pStyle w:val="FC01C7B40FA7462F80698C6A2D08FAD22"/>
          </w:pPr>
          <w:r w:rsidRPr="00FE17A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33F9BB99D84544BBB963E8C2F325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A6F30-6899-423B-A1C7-919F18AE863E}"/>
      </w:docPartPr>
      <w:docPartBody>
        <w:p w:rsidR="00A56743" w:rsidRDefault="00223B8F" w:rsidP="00223B8F">
          <w:pPr>
            <w:pStyle w:val="33F9BB99D84544BBB963E8C2F3255E2E2"/>
          </w:pPr>
          <w:r w:rsidRPr="00FE17A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275F5067F707437B9ACB4389BE1BB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7A51A-F4CD-4194-855E-D5398DC5647C}"/>
      </w:docPartPr>
      <w:docPartBody>
        <w:p w:rsidR="00A56743" w:rsidRDefault="00223B8F" w:rsidP="00223B8F">
          <w:pPr>
            <w:pStyle w:val="275F5067F707437B9ACB4389BE1BB0282"/>
          </w:pPr>
          <w:r w:rsidRPr="003C36C0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0E5E210CB53C4092A95224B2A30B4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49BD8-3F56-4C08-814D-9A1305875663}"/>
      </w:docPartPr>
      <w:docPartBody>
        <w:p w:rsidR="00A56743" w:rsidRDefault="00223B8F" w:rsidP="00223B8F">
          <w:pPr>
            <w:pStyle w:val="0E5E210CB53C4092A95224B2A30B448A2"/>
          </w:pPr>
          <w:r w:rsidRPr="003C36C0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51C6129780E44FF6BCE316B83F0E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B8664-9533-4F68-BDB5-7EDAC9321907}"/>
      </w:docPartPr>
      <w:docPartBody>
        <w:p w:rsidR="00A56743" w:rsidRDefault="00223B8F" w:rsidP="00223B8F">
          <w:pPr>
            <w:pStyle w:val="51C6129780E44FF6BCE316B83F0E52942"/>
          </w:pPr>
          <w:r w:rsidRPr="002B496E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90A001BB4E1B4F539A9A9F1568FE6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D91E-C3D2-4B32-9033-A559B5FF6C35}"/>
      </w:docPartPr>
      <w:docPartBody>
        <w:p w:rsidR="00A56743" w:rsidRDefault="00223B8F" w:rsidP="00223B8F">
          <w:pPr>
            <w:pStyle w:val="90A001BB4E1B4F539A9A9F1568FE61652"/>
          </w:pPr>
          <w:r w:rsidRPr="00AC683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91DFEE02FDA345E28C961B600F0F7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7A449-8E53-422C-9D27-9BC6358F1250}"/>
      </w:docPartPr>
      <w:docPartBody>
        <w:p w:rsidR="00A56743" w:rsidRDefault="00223B8F" w:rsidP="00223B8F">
          <w:pPr>
            <w:pStyle w:val="91DFEE02FDA345E28C961B600F0F7A032"/>
          </w:pPr>
          <w:r w:rsidRPr="00AF49CD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A9B00D3531FA469BBC1A32365D3DD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3FD1B-7AC3-45D1-A5E4-691186ED11CE}"/>
      </w:docPartPr>
      <w:docPartBody>
        <w:p w:rsidR="00A56743" w:rsidRDefault="00223B8F" w:rsidP="00223B8F">
          <w:pPr>
            <w:pStyle w:val="A9B00D3531FA469BBC1A32365D3DD1072"/>
          </w:pPr>
          <w:r w:rsidRPr="00AF49CD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0E411E23AE7F4BC0BDEF99276081A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9A594-742C-499F-8004-23F40A7BF3DB}"/>
      </w:docPartPr>
      <w:docPartBody>
        <w:p w:rsidR="00A56743" w:rsidRDefault="00223B8F" w:rsidP="00223B8F">
          <w:pPr>
            <w:pStyle w:val="0E411E23AE7F4BC0BDEF99276081A9662"/>
          </w:pPr>
          <w:r w:rsidRPr="009E26C5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F7E9E181EDE64D15BE7EA5324779F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176B9-4B28-4B3A-A935-E52B99B5DB3F}"/>
      </w:docPartPr>
      <w:docPartBody>
        <w:p w:rsidR="00A56743" w:rsidRDefault="00223B8F" w:rsidP="00223B8F">
          <w:pPr>
            <w:pStyle w:val="F7E9E181EDE64D15BE7EA5324779FE752"/>
          </w:pPr>
          <w:r w:rsidRPr="00EF3AD9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D82E259610754C95A1D9990A22683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092BA-8E0E-4DF1-84E4-D687C6AA9FE4}"/>
      </w:docPartPr>
      <w:docPartBody>
        <w:p w:rsidR="00A56743" w:rsidRDefault="00223B8F" w:rsidP="00223B8F">
          <w:pPr>
            <w:pStyle w:val="D82E259610754C95A1D9990A226834C92"/>
          </w:pPr>
          <w:r w:rsidRPr="00C75BBC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D60DE059BDE54CB9AA5AA3523BF46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11989-53F6-4868-9DCD-8F52D5BA15B5}"/>
      </w:docPartPr>
      <w:docPartBody>
        <w:p w:rsidR="00A56743" w:rsidRDefault="00223B8F" w:rsidP="00223B8F">
          <w:pPr>
            <w:pStyle w:val="D60DE059BDE54CB9AA5AA3523BF46C072"/>
          </w:pPr>
          <w:r w:rsidRPr="007D6C86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EF924F7331ED43FC8767698935AD7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03B25-F1DC-4F5E-9276-FED761331DB4}"/>
      </w:docPartPr>
      <w:docPartBody>
        <w:p w:rsidR="00A56743" w:rsidRDefault="00223B8F" w:rsidP="00223B8F">
          <w:pPr>
            <w:pStyle w:val="EF924F7331ED43FC8767698935AD76762"/>
          </w:pPr>
          <w:r w:rsidRPr="00F30DDF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9AC62C8E6BB04689A0654FBF10A26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9F206-560F-4191-9CCB-07F558774639}"/>
      </w:docPartPr>
      <w:docPartBody>
        <w:p w:rsidR="00A56743" w:rsidRDefault="00223B8F" w:rsidP="00223B8F">
          <w:pPr>
            <w:pStyle w:val="9AC62C8E6BB04689A0654FBF10A261A72"/>
          </w:pPr>
          <w:r w:rsidRPr="00F30DDF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F70FF07361CC44878595B7760BE54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C0C8-D68F-4B98-B661-5AD694C18B3F}"/>
      </w:docPartPr>
      <w:docPartBody>
        <w:p w:rsidR="00A56743" w:rsidRDefault="00223B8F" w:rsidP="00223B8F">
          <w:pPr>
            <w:pStyle w:val="F70FF07361CC44878595B7760BE54A1D2"/>
          </w:pPr>
          <w:r w:rsidRPr="00D87627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47EB6B0193E24637AC6DF5835627F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A453C-77F9-45C2-9C17-D9B7299F2861}"/>
      </w:docPartPr>
      <w:docPartBody>
        <w:p w:rsidR="00A56743" w:rsidRDefault="00223B8F" w:rsidP="00223B8F">
          <w:pPr>
            <w:pStyle w:val="47EB6B0193E24637AC6DF5835627F3192"/>
          </w:pPr>
          <w:r w:rsidRPr="00D87627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EA525ECCD5684EC19C415739A457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C0102-2EB3-4842-B8F5-DEBA0EFBAB14}"/>
      </w:docPartPr>
      <w:docPartBody>
        <w:p w:rsidR="00A56743" w:rsidRDefault="00223B8F" w:rsidP="00223B8F">
          <w:pPr>
            <w:pStyle w:val="EA525ECCD5684EC19C415739A4575CE72"/>
          </w:pPr>
          <w:r w:rsidRPr="00586786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BBFF641E3E754D31AFB1E2316F87C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0FE13-81D2-4CB5-AD17-1392F626C711}"/>
      </w:docPartPr>
      <w:docPartBody>
        <w:p w:rsidR="00A56743" w:rsidRDefault="00223B8F" w:rsidP="00223B8F">
          <w:pPr>
            <w:pStyle w:val="BBFF641E3E754D31AFB1E2316F87C8A62"/>
          </w:pPr>
          <w:r w:rsidRPr="003E298A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AE67DA15C54B4BBC8BBE96B707EE3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F5B89-1CBD-457B-A2B1-ABB5185288F5}"/>
      </w:docPartPr>
      <w:docPartBody>
        <w:p w:rsidR="00A56743" w:rsidRDefault="00223B8F" w:rsidP="00223B8F">
          <w:pPr>
            <w:pStyle w:val="AE67DA15C54B4BBC8BBE96B707EE3B032"/>
          </w:pPr>
          <w:r w:rsidRPr="003B1A36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4FCEE155DD0041A4A807790EDBD55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B8CCB-4D55-432B-80F5-B5777273F4C3}"/>
      </w:docPartPr>
      <w:docPartBody>
        <w:p w:rsidR="00A56743" w:rsidRDefault="00223B8F" w:rsidP="00223B8F">
          <w:pPr>
            <w:pStyle w:val="4FCEE155DD0041A4A807790EDBD55F3D2"/>
          </w:pPr>
          <w:r w:rsidRPr="00C2478B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6802E89B454E4A16AA8CAB5B3E9C1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651D5-16F2-46F9-9D2B-65927FAF4E78}"/>
      </w:docPartPr>
      <w:docPartBody>
        <w:p w:rsidR="00A56743" w:rsidRDefault="00223B8F" w:rsidP="00223B8F">
          <w:pPr>
            <w:pStyle w:val="6802E89B454E4A16AA8CAB5B3E9C15D32"/>
          </w:pPr>
          <w:r w:rsidRPr="00C2478B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CE2009ABA3384D19A211CDBAA708F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36273-6DD7-4879-B43D-49DE5BA456E4}"/>
      </w:docPartPr>
      <w:docPartBody>
        <w:p w:rsidR="00A56743" w:rsidRDefault="00223B8F" w:rsidP="00223B8F">
          <w:pPr>
            <w:pStyle w:val="CE2009ABA3384D19A211CDBAA708FCCF2"/>
          </w:pPr>
          <w:r w:rsidRPr="00C2478B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8715F0AD6EBF49E9B404DA3746605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02BA0-876C-4B27-A0B2-7B14E0E7715A}"/>
      </w:docPartPr>
      <w:docPartBody>
        <w:p w:rsidR="00A56743" w:rsidRDefault="00223B8F" w:rsidP="00223B8F">
          <w:pPr>
            <w:pStyle w:val="8715F0AD6EBF49E9B404DA37466050772"/>
          </w:pPr>
          <w:r w:rsidRPr="00516A0A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1E30F36D61F749EF98C6D8CFD2E05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C84D6-D1B6-4F9C-A9EB-E6FA9C19EAF0}"/>
      </w:docPartPr>
      <w:docPartBody>
        <w:p w:rsidR="00A56743" w:rsidRDefault="00223B8F" w:rsidP="00223B8F">
          <w:pPr>
            <w:pStyle w:val="1E30F36D61F749EF98C6D8CFD2E0555B2"/>
          </w:pPr>
          <w:r w:rsidRPr="00516A0A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6D46031575924BF8B6B0532710CFB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6E77A-1D9F-460E-9740-C8DD14D7FAB7}"/>
      </w:docPartPr>
      <w:docPartBody>
        <w:p w:rsidR="00A56743" w:rsidRDefault="00223B8F" w:rsidP="00223B8F">
          <w:pPr>
            <w:pStyle w:val="6D46031575924BF8B6B0532710CFB5132"/>
          </w:pPr>
          <w:r w:rsidRPr="00516A0A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86F6873F4B0B4DD590ABC6A3AD39F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0F98A-B5A7-4B52-B3F4-703E6B51F488}"/>
      </w:docPartPr>
      <w:docPartBody>
        <w:p w:rsidR="00A56743" w:rsidRDefault="00223B8F" w:rsidP="00223B8F">
          <w:pPr>
            <w:pStyle w:val="86F6873F4B0B4DD590ABC6A3AD39FF732"/>
          </w:pPr>
          <w:r w:rsidRPr="00516A0A">
            <w:rPr>
              <w:rStyle w:val="PlaceholderText"/>
              <w:color w:val="00439C"/>
            </w:rPr>
            <w:t>0</w:t>
          </w:r>
        </w:p>
      </w:docPartBody>
    </w:docPart>
    <w:docPart>
      <w:docPartPr>
        <w:name w:val="7D394AE3B23B4D5D81865BF96E05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F5E08-11D4-480E-95DA-EABDA1E2F626}"/>
      </w:docPartPr>
      <w:docPartBody>
        <w:p w:rsidR="0067127E" w:rsidRDefault="00223B8F" w:rsidP="00223B8F">
          <w:pPr>
            <w:pStyle w:val="7D394AE3B23B4D5D81865BF96E059C7A3"/>
          </w:pPr>
          <w:r w:rsidRPr="00FE3936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Enter NOFO Number and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Times New Roman"/>
    <w:charset w:val="00"/>
    <w:family w:val="swiss"/>
    <w:pitch w:val="variable"/>
    <w:sig w:usb0="8000002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8BE"/>
    <w:rsid w:val="00007B2A"/>
    <w:rsid w:val="0008487D"/>
    <w:rsid w:val="00096222"/>
    <w:rsid w:val="000B508F"/>
    <w:rsid w:val="001058F9"/>
    <w:rsid w:val="00115C75"/>
    <w:rsid w:val="001B3304"/>
    <w:rsid w:val="001C2720"/>
    <w:rsid w:val="001E32B8"/>
    <w:rsid w:val="001E72EE"/>
    <w:rsid w:val="001F4768"/>
    <w:rsid w:val="00223B8F"/>
    <w:rsid w:val="0025420C"/>
    <w:rsid w:val="002967ED"/>
    <w:rsid w:val="002B73EB"/>
    <w:rsid w:val="002C1636"/>
    <w:rsid w:val="002D1B38"/>
    <w:rsid w:val="00304709"/>
    <w:rsid w:val="00325700"/>
    <w:rsid w:val="003F500E"/>
    <w:rsid w:val="00420B96"/>
    <w:rsid w:val="004653D8"/>
    <w:rsid w:val="0046786F"/>
    <w:rsid w:val="00471DA4"/>
    <w:rsid w:val="004B1108"/>
    <w:rsid w:val="004F7738"/>
    <w:rsid w:val="00520EA2"/>
    <w:rsid w:val="006110B0"/>
    <w:rsid w:val="0067127E"/>
    <w:rsid w:val="00681DDA"/>
    <w:rsid w:val="006D715E"/>
    <w:rsid w:val="00705D3C"/>
    <w:rsid w:val="00715C02"/>
    <w:rsid w:val="00733BE1"/>
    <w:rsid w:val="007366BF"/>
    <w:rsid w:val="007A2FC4"/>
    <w:rsid w:val="007B4AD1"/>
    <w:rsid w:val="0085308E"/>
    <w:rsid w:val="008B26CD"/>
    <w:rsid w:val="008D41E8"/>
    <w:rsid w:val="00910533"/>
    <w:rsid w:val="00914F32"/>
    <w:rsid w:val="00927DCA"/>
    <w:rsid w:val="00A06CE3"/>
    <w:rsid w:val="00A56743"/>
    <w:rsid w:val="00A61233"/>
    <w:rsid w:val="00A8541E"/>
    <w:rsid w:val="00A97A57"/>
    <w:rsid w:val="00B31FB6"/>
    <w:rsid w:val="00B35084"/>
    <w:rsid w:val="00B56F55"/>
    <w:rsid w:val="00B6454F"/>
    <w:rsid w:val="00BF6683"/>
    <w:rsid w:val="00C52BEA"/>
    <w:rsid w:val="00C5683D"/>
    <w:rsid w:val="00C57AB2"/>
    <w:rsid w:val="00C62279"/>
    <w:rsid w:val="00C638BE"/>
    <w:rsid w:val="00C91505"/>
    <w:rsid w:val="00D123F5"/>
    <w:rsid w:val="00D25C05"/>
    <w:rsid w:val="00D52420"/>
    <w:rsid w:val="00E26D09"/>
    <w:rsid w:val="00E2717A"/>
    <w:rsid w:val="00E34989"/>
    <w:rsid w:val="00E9146E"/>
    <w:rsid w:val="00F142D3"/>
    <w:rsid w:val="00F308AB"/>
    <w:rsid w:val="00F45852"/>
    <w:rsid w:val="00F56F36"/>
    <w:rsid w:val="00F571BB"/>
    <w:rsid w:val="00F8046E"/>
    <w:rsid w:val="00FC5F77"/>
    <w:rsid w:val="00FD5698"/>
    <w:rsid w:val="00FE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D8320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3B8F"/>
    <w:rPr>
      <w:color w:val="808080"/>
    </w:rPr>
  </w:style>
  <w:style w:type="character" w:styleId="Hyperlink">
    <w:name w:val="Hyperlink"/>
    <w:basedOn w:val="DefaultParagraphFont"/>
    <w:uiPriority w:val="99"/>
    <w:unhideWhenUsed/>
    <w:qFormat/>
    <w:rsid w:val="008D41E8"/>
    <w:rPr>
      <w:rFonts w:ascii="Myriad Web Pro" w:hAnsi="Myriad Web Pro"/>
      <w:color w:val="44546A" w:themeColor="text2"/>
      <w:sz w:val="19"/>
      <w:u w:val="single"/>
    </w:rPr>
  </w:style>
  <w:style w:type="paragraph" w:customStyle="1" w:styleId="18E4EB7278F34FCFA62411A3477319BA">
    <w:name w:val="18E4EB7278F34FCFA62411A3477319BA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1D9A39BF2B24385B481FF773CD77C4E">
    <w:name w:val="F1D9A39BF2B24385B481FF773CD77C4E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D394AE3B23B4D5D81865BF96E059C7A">
    <w:name w:val="7D394AE3B23B4D5D81865BF96E059C7A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8ED48D9B9E41B68A1CC34E8009EC47">
    <w:name w:val="BB8ED48D9B9E41B68A1CC34E8009EC47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FB5EE03029B461795B58A03B2898EEC">
    <w:name w:val="4FB5EE03029B461795B58A03B2898EEC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E340D8560CB41ADB58481B19A0736C6">
    <w:name w:val="8E340D8560CB41ADB58481B19A0736C6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29F798099B44DEEBF7B24EDAC15813C">
    <w:name w:val="E29F798099B44DEEBF7B24EDAC15813C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B701F6131FD4F31BA7AF4F4B03AA6E7">
    <w:name w:val="0B701F6131FD4F31BA7AF4F4B03AA6E7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4DBC1A4ECF94A469ED351BBB0959B03">
    <w:name w:val="34DBC1A4ECF94A469ED351BBB0959B0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050B68377AC4A9EA71C576125121DC1">
    <w:name w:val="E050B68377AC4A9EA71C576125121DC1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C01C7B40FA7462F80698C6A2D08FAD2">
    <w:name w:val="FC01C7B40FA7462F80698C6A2D08FAD2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3F9BB99D84544BBB963E8C2F3255E2E">
    <w:name w:val="33F9BB99D84544BBB963E8C2F3255E2E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275F5067F707437B9ACB4389BE1BB028">
    <w:name w:val="275F5067F707437B9ACB4389BE1BB028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5E210CB53C4092A95224B2A30B448A">
    <w:name w:val="0E5E210CB53C4092A95224B2A30B448A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51C6129780E44FF6BCE316B83F0E5294">
    <w:name w:val="51C6129780E44FF6BCE316B83F0E5294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0A001BB4E1B4F539A9A9F1568FE6165">
    <w:name w:val="90A001BB4E1B4F539A9A9F1568FE6165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1DFEE02FDA345E28C961B600F0F7A03">
    <w:name w:val="91DFEE02FDA345E28C961B600F0F7A0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9B00D3531FA469BBC1A32365D3DD107">
    <w:name w:val="A9B00D3531FA469BBC1A32365D3DD107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411E23AE7F4BC0BDEF99276081A966">
    <w:name w:val="0E411E23AE7F4BC0BDEF99276081A966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E9E181EDE64D15BE7EA5324779FE75">
    <w:name w:val="F7E9E181EDE64D15BE7EA5324779FE75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82E259610754C95A1D9990A226834C9">
    <w:name w:val="D82E259610754C95A1D9990A226834C9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60DE059BDE54CB9AA5AA3523BF46C07">
    <w:name w:val="D60DE059BDE54CB9AA5AA3523BF46C07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F924F7331ED43FC8767698935AD7676">
    <w:name w:val="EF924F7331ED43FC8767698935AD7676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AC62C8E6BB04689A0654FBF10A261A7">
    <w:name w:val="9AC62C8E6BB04689A0654FBF10A261A7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0FF07361CC44878595B7760BE54A1D">
    <w:name w:val="F70FF07361CC44878595B7760BE54A1D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7EB6B0193E24637AC6DF5835627F319">
    <w:name w:val="47EB6B0193E24637AC6DF5835627F319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A525ECCD5684EC19C415739A4575CE7">
    <w:name w:val="EA525ECCD5684EC19C415739A4575CE7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BBFF641E3E754D31AFB1E2316F87C8A6">
    <w:name w:val="BBFF641E3E754D31AFB1E2316F87C8A6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E67DA15C54B4BBC8BBE96B707EE3B03">
    <w:name w:val="AE67DA15C54B4BBC8BBE96B707EE3B0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6F6873F4B0B4DD590ABC6A3AD39FF73">
    <w:name w:val="86F6873F4B0B4DD590ABC6A3AD39FF7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FCEE155DD0041A4A807790EDBD55F3D">
    <w:name w:val="4FCEE155DD0041A4A807790EDBD55F3D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802E89B454E4A16AA8CAB5B3E9C15D3">
    <w:name w:val="6802E89B454E4A16AA8CAB5B3E9C15D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CE2009ABA3384D19A211CDBAA708FCCF">
    <w:name w:val="CE2009ABA3384D19A211CDBAA708FCCF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715F0AD6EBF49E9B404DA3746605077">
    <w:name w:val="8715F0AD6EBF49E9B404DA3746605077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1E30F36D61F749EF98C6D8CFD2E0555B">
    <w:name w:val="1E30F36D61F749EF98C6D8CFD2E0555B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D46031575924BF8B6B0532710CFB513">
    <w:name w:val="6D46031575924BF8B6B0532710CFB513"/>
    <w:rsid w:val="0067127E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BB2773BC0274C3882F1F1C593B6B305">
    <w:name w:val="3BB2773BC0274C3882F1F1C593B6B305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79F28EA4424E04BE01E3552FD461AE">
    <w:name w:val="9A79F28EA4424E04BE01E3552FD461AE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7CF09DDF64A4EDAAF34827094236F95">
    <w:name w:val="07CF09DDF64A4EDAAF34827094236F95"/>
    <w:rsid w:val="0067127E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8E4EB7278F34FCFA62411A3477319BA5">
    <w:name w:val="18E4EB7278F34FCFA62411A3477319BA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1D9A39BF2B24385B481FF773CD77C4E5">
    <w:name w:val="F1D9A39BF2B24385B481FF773CD77C4E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D394AE3B23B4D5D81865BF96E059C7A1">
    <w:name w:val="7D394AE3B23B4D5D81865BF96E059C7A1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8ED48D9B9E41B68A1CC34E8009EC475">
    <w:name w:val="BB8ED48D9B9E41B68A1CC34E8009EC47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FB5EE03029B461795B58A03B2898EEC5">
    <w:name w:val="4FB5EE03029B461795B58A03B2898EEC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E340D8560CB41ADB58481B19A0736C65">
    <w:name w:val="8E340D8560CB41ADB58481B19A0736C6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29F798099B44DEEBF7B24EDAC15813C5">
    <w:name w:val="E29F798099B44DEEBF7B24EDAC15813C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B701F6131FD4F31BA7AF4F4B03AA6E75">
    <w:name w:val="0B701F6131FD4F31BA7AF4F4B03AA6E7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4DBC1A4ECF94A469ED351BBB0959B035">
    <w:name w:val="34DBC1A4ECF94A469ED351BBB0959B0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050B68377AC4A9EA71C576125121DC15">
    <w:name w:val="E050B68377AC4A9EA71C576125121DC1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C01C7B40FA7462F80698C6A2D08FAD25">
    <w:name w:val="FC01C7B40FA7462F80698C6A2D08FAD2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3F9BB99D84544BBB963E8C2F3255E2E5">
    <w:name w:val="33F9BB99D84544BBB963E8C2F3255E2E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275F5067F707437B9ACB4389BE1BB0285">
    <w:name w:val="275F5067F707437B9ACB4389BE1BB028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5E210CB53C4092A95224B2A30B448A5">
    <w:name w:val="0E5E210CB53C4092A95224B2A30B448A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51C6129780E44FF6BCE316B83F0E52945">
    <w:name w:val="51C6129780E44FF6BCE316B83F0E5294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0A001BB4E1B4F539A9A9F1568FE61655">
    <w:name w:val="90A001BB4E1B4F539A9A9F1568FE6165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1DFEE02FDA345E28C961B600F0F7A035">
    <w:name w:val="91DFEE02FDA345E28C961B600F0F7A0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9B00D3531FA469BBC1A32365D3DD1075">
    <w:name w:val="A9B00D3531FA469BBC1A32365D3DD107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411E23AE7F4BC0BDEF99276081A9665">
    <w:name w:val="0E411E23AE7F4BC0BDEF99276081A966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E9E181EDE64D15BE7EA5324779FE755">
    <w:name w:val="F7E9E181EDE64D15BE7EA5324779FE75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82E259610754C95A1D9990A226834C95">
    <w:name w:val="D82E259610754C95A1D9990A226834C9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60DE059BDE54CB9AA5AA3523BF46C075">
    <w:name w:val="D60DE059BDE54CB9AA5AA3523BF46C07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F924F7331ED43FC8767698935AD76765">
    <w:name w:val="EF924F7331ED43FC8767698935AD7676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AC62C8E6BB04689A0654FBF10A261A75">
    <w:name w:val="9AC62C8E6BB04689A0654FBF10A261A7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0FF07361CC44878595B7760BE54A1D5">
    <w:name w:val="F70FF07361CC44878595B7760BE54A1D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7EB6B0193E24637AC6DF5835627F3195">
    <w:name w:val="47EB6B0193E24637AC6DF5835627F319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A525ECCD5684EC19C415739A4575CE75">
    <w:name w:val="EA525ECCD5684EC19C415739A4575CE7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BBFF641E3E754D31AFB1E2316F87C8A65">
    <w:name w:val="BBFF641E3E754D31AFB1E2316F87C8A6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E67DA15C54B4BBC8BBE96B707EE3B035">
    <w:name w:val="AE67DA15C54B4BBC8BBE96B707EE3B0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6F6873F4B0B4DD590ABC6A3AD39FF735">
    <w:name w:val="86F6873F4B0B4DD590ABC6A3AD39FF7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FCEE155DD0041A4A807790EDBD55F3D5">
    <w:name w:val="4FCEE155DD0041A4A807790EDBD55F3D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802E89B454E4A16AA8CAB5B3E9C15D35">
    <w:name w:val="6802E89B454E4A16AA8CAB5B3E9C15D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CE2009ABA3384D19A211CDBAA708FCCF5">
    <w:name w:val="CE2009ABA3384D19A211CDBAA708FCCF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715F0AD6EBF49E9B404DA37466050775">
    <w:name w:val="8715F0AD6EBF49E9B404DA3746605077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1E30F36D61F749EF98C6D8CFD2E0555B5">
    <w:name w:val="1E30F36D61F749EF98C6D8CFD2E0555B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D46031575924BF8B6B0532710CFB5135">
    <w:name w:val="6D46031575924BF8B6B0532710CFB5135"/>
    <w:rsid w:val="00BF6683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BB2773BC0274C3882F1F1C593B6B3055">
    <w:name w:val="3BB2773BC0274C3882F1F1C593B6B305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79F28EA4424E04BE01E3552FD461AE5">
    <w:name w:val="9A79F28EA4424E04BE01E3552FD461AE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7CF09DDF64A4EDAAF34827094236F955">
    <w:name w:val="07CF09DDF64A4EDAAF34827094236F955"/>
    <w:rsid w:val="00BF6683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8E4EB7278F34FCFA62411A3477319BA1">
    <w:name w:val="18E4EB7278F34FCFA62411A3477319BA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1D9A39BF2B24385B481FF773CD77C4E1">
    <w:name w:val="F1D9A39BF2B24385B481FF773CD77C4E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D394AE3B23B4D5D81865BF96E059C7A2">
    <w:name w:val="7D394AE3B23B4D5D81865BF96E059C7A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8ED48D9B9E41B68A1CC34E8009EC471">
    <w:name w:val="BB8ED48D9B9E41B68A1CC34E8009EC47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FB5EE03029B461795B58A03B2898EEC1">
    <w:name w:val="4FB5EE03029B461795B58A03B2898EEC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E340D8560CB41ADB58481B19A0736C61">
    <w:name w:val="8E340D8560CB41ADB58481B19A0736C6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29F798099B44DEEBF7B24EDAC15813C1">
    <w:name w:val="E29F798099B44DEEBF7B24EDAC15813C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B701F6131FD4F31BA7AF4F4B03AA6E71">
    <w:name w:val="0B701F6131FD4F31BA7AF4F4B03AA6E7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4DBC1A4ECF94A469ED351BBB0959B031">
    <w:name w:val="34DBC1A4ECF94A469ED351BBB0959B0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050B68377AC4A9EA71C576125121DC11">
    <w:name w:val="E050B68377AC4A9EA71C576125121DC1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C01C7B40FA7462F80698C6A2D08FAD21">
    <w:name w:val="FC01C7B40FA7462F80698C6A2D08FAD2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3F9BB99D84544BBB963E8C2F3255E2E1">
    <w:name w:val="33F9BB99D84544BBB963E8C2F3255E2E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275F5067F707437B9ACB4389BE1BB0281">
    <w:name w:val="275F5067F707437B9ACB4389BE1BB028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5E210CB53C4092A95224B2A30B448A1">
    <w:name w:val="0E5E210CB53C4092A95224B2A30B448A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51C6129780E44FF6BCE316B83F0E52941">
    <w:name w:val="51C6129780E44FF6BCE316B83F0E5294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0A001BB4E1B4F539A9A9F1568FE61651">
    <w:name w:val="90A001BB4E1B4F539A9A9F1568FE6165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1DFEE02FDA345E28C961B600F0F7A031">
    <w:name w:val="91DFEE02FDA345E28C961B600F0F7A0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9B00D3531FA469BBC1A32365D3DD1071">
    <w:name w:val="A9B00D3531FA469BBC1A32365D3DD107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411E23AE7F4BC0BDEF99276081A9661">
    <w:name w:val="0E411E23AE7F4BC0BDEF99276081A966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E9E181EDE64D15BE7EA5324779FE751">
    <w:name w:val="F7E9E181EDE64D15BE7EA5324779FE75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82E259610754C95A1D9990A226834C91">
    <w:name w:val="D82E259610754C95A1D9990A226834C9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60DE059BDE54CB9AA5AA3523BF46C071">
    <w:name w:val="D60DE059BDE54CB9AA5AA3523BF46C07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F924F7331ED43FC8767698935AD76761">
    <w:name w:val="EF924F7331ED43FC8767698935AD7676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AC62C8E6BB04689A0654FBF10A261A71">
    <w:name w:val="9AC62C8E6BB04689A0654FBF10A261A7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0FF07361CC44878595B7760BE54A1D1">
    <w:name w:val="F70FF07361CC44878595B7760BE54A1D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7EB6B0193E24637AC6DF5835627F3191">
    <w:name w:val="47EB6B0193E24637AC6DF5835627F319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A525ECCD5684EC19C415739A4575CE71">
    <w:name w:val="EA525ECCD5684EC19C415739A4575CE7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BBFF641E3E754D31AFB1E2316F87C8A61">
    <w:name w:val="BBFF641E3E754D31AFB1E2316F87C8A6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E67DA15C54B4BBC8BBE96B707EE3B031">
    <w:name w:val="AE67DA15C54B4BBC8BBE96B707EE3B0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6F6873F4B0B4DD590ABC6A3AD39FF731">
    <w:name w:val="86F6873F4B0B4DD590ABC6A3AD39FF7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FCEE155DD0041A4A807790EDBD55F3D1">
    <w:name w:val="4FCEE155DD0041A4A807790EDBD55F3D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802E89B454E4A16AA8CAB5B3E9C15D31">
    <w:name w:val="6802E89B454E4A16AA8CAB5B3E9C15D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CE2009ABA3384D19A211CDBAA708FCCF1">
    <w:name w:val="CE2009ABA3384D19A211CDBAA708FCCF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715F0AD6EBF49E9B404DA37466050771">
    <w:name w:val="8715F0AD6EBF49E9B404DA3746605077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1E30F36D61F749EF98C6D8CFD2E0555B1">
    <w:name w:val="1E30F36D61F749EF98C6D8CFD2E0555B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D46031575924BF8B6B0532710CFB5131">
    <w:name w:val="6D46031575924BF8B6B0532710CFB5131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BB2773BC0274C3882F1F1C593B6B3051">
    <w:name w:val="3BB2773BC0274C3882F1F1C593B6B305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79F28EA4424E04BE01E3552FD461AE1">
    <w:name w:val="9A79F28EA4424E04BE01E3552FD461AE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7CF09DDF64A4EDAAF34827094236F951">
    <w:name w:val="07CF09DDF64A4EDAAF34827094236F951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8E4EB7278F34FCFA62411A3477319BA2">
    <w:name w:val="18E4EB7278F34FCFA62411A3477319BA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1D9A39BF2B24385B481FF773CD77C4E2">
    <w:name w:val="F1D9A39BF2B24385B481FF773CD77C4E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D394AE3B23B4D5D81865BF96E059C7A3">
    <w:name w:val="7D394AE3B23B4D5D81865BF96E059C7A3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8ED48D9B9E41B68A1CC34E8009EC472">
    <w:name w:val="BB8ED48D9B9E41B68A1CC34E8009EC47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FB5EE03029B461795B58A03B2898EEC2">
    <w:name w:val="4FB5EE03029B461795B58A03B2898EEC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E340D8560CB41ADB58481B19A0736C62">
    <w:name w:val="8E340D8560CB41ADB58481B19A0736C6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29F798099B44DEEBF7B24EDAC15813C2">
    <w:name w:val="E29F798099B44DEEBF7B24EDAC15813C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B701F6131FD4F31BA7AF4F4B03AA6E72">
    <w:name w:val="0B701F6131FD4F31BA7AF4F4B03AA6E7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4DBC1A4ECF94A469ED351BBB0959B032">
    <w:name w:val="34DBC1A4ECF94A469ED351BBB0959B0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050B68377AC4A9EA71C576125121DC12">
    <w:name w:val="E050B68377AC4A9EA71C576125121DC1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C01C7B40FA7462F80698C6A2D08FAD22">
    <w:name w:val="FC01C7B40FA7462F80698C6A2D08FAD2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3F9BB99D84544BBB963E8C2F3255E2E2">
    <w:name w:val="33F9BB99D84544BBB963E8C2F3255E2E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275F5067F707437B9ACB4389BE1BB0282">
    <w:name w:val="275F5067F707437B9ACB4389BE1BB028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5E210CB53C4092A95224B2A30B448A2">
    <w:name w:val="0E5E210CB53C4092A95224B2A30B448A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51C6129780E44FF6BCE316B83F0E52942">
    <w:name w:val="51C6129780E44FF6BCE316B83F0E5294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0A001BB4E1B4F539A9A9F1568FE61652">
    <w:name w:val="90A001BB4E1B4F539A9A9F1568FE6165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1DFEE02FDA345E28C961B600F0F7A032">
    <w:name w:val="91DFEE02FDA345E28C961B600F0F7A0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9B00D3531FA469BBC1A32365D3DD1072">
    <w:name w:val="A9B00D3531FA469BBC1A32365D3DD107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0E411E23AE7F4BC0BDEF99276081A9662">
    <w:name w:val="0E411E23AE7F4BC0BDEF99276081A966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E9E181EDE64D15BE7EA5324779FE752">
    <w:name w:val="F7E9E181EDE64D15BE7EA5324779FE75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82E259610754C95A1D9990A226834C92">
    <w:name w:val="D82E259610754C95A1D9990A226834C9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D60DE059BDE54CB9AA5AA3523BF46C072">
    <w:name w:val="D60DE059BDE54CB9AA5AA3523BF46C07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F924F7331ED43FC8767698935AD76762">
    <w:name w:val="EF924F7331ED43FC8767698935AD7676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9AC62C8E6BB04689A0654FBF10A261A72">
    <w:name w:val="9AC62C8E6BB04689A0654FBF10A261A7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F70FF07361CC44878595B7760BE54A1D2">
    <w:name w:val="F70FF07361CC44878595B7760BE54A1D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7EB6B0193E24637AC6DF5835627F3192">
    <w:name w:val="47EB6B0193E24637AC6DF5835627F319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EA525ECCD5684EC19C415739A4575CE72">
    <w:name w:val="EA525ECCD5684EC19C415739A4575CE7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BBFF641E3E754D31AFB1E2316F87C8A62">
    <w:name w:val="BBFF641E3E754D31AFB1E2316F87C8A6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AE67DA15C54B4BBC8BBE96B707EE3B032">
    <w:name w:val="AE67DA15C54B4BBC8BBE96B707EE3B0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6F6873F4B0B4DD590ABC6A3AD39FF732">
    <w:name w:val="86F6873F4B0B4DD590ABC6A3AD39FF7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4FCEE155DD0041A4A807790EDBD55F3D2">
    <w:name w:val="4FCEE155DD0041A4A807790EDBD55F3D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802E89B454E4A16AA8CAB5B3E9C15D32">
    <w:name w:val="6802E89B454E4A16AA8CAB5B3E9C15D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CE2009ABA3384D19A211CDBAA708FCCF2">
    <w:name w:val="CE2009ABA3384D19A211CDBAA708FCCF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8715F0AD6EBF49E9B404DA37466050772">
    <w:name w:val="8715F0AD6EBF49E9B404DA3746605077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1E30F36D61F749EF98C6D8CFD2E0555B2">
    <w:name w:val="1E30F36D61F749EF98C6D8CFD2E0555B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6D46031575924BF8B6B0532710CFB5132">
    <w:name w:val="6D46031575924BF8B6B0532710CFB5132"/>
    <w:rsid w:val="00223B8F"/>
    <w:pPr>
      <w:spacing w:before="60" w:after="120" w:line="240" w:lineRule="auto"/>
      <w:outlineLvl w:val="1"/>
    </w:pPr>
    <w:rPr>
      <w:rFonts w:ascii="Arial" w:eastAsiaTheme="minorHAnsi" w:hAnsi="Arial" w:cs="Arial"/>
      <w:b/>
    </w:rPr>
  </w:style>
  <w:style w:type="paragraph" w:customStyle="1" w:styleId="3BB2773BC0274C3882F1F1C593B6B3052">
    <w:name w:val="3BB2773BC0274C3882F1F1C593B6B305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79F28EA4424E04BE01E3552FD461AE2">
    <w:name w:val="9A79F28EA4424E04BE01E3552FD461AE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7CF09DDF64A4EDAAF34827094236F952">
    <w:name w:val="07CF09DDF64A4EDAAF34827094236F952"/>
    <w:rsid w:val="00223B8F"/>
    <w:pPr>
      <w:spacing w:after="120" w:line="240" w:lineRule="auto"/>
    </w:pPr>
    <w:rPr>
      <w:rFonts w:eastAsiaTheme="minorHAnsi"/>
      <w:color w:val="44546A" w:themeColor="text2"/>
      <w:sz w:val="19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DC/OD">
      <a:dk1>
        <a:srgbClr val="0F56DC"/>
      </a:dk1>
      <a:lt1>
        <a:srgbClr val="FFFFFF"/>
      </a:lt1>
      <a:dk2>
        <a:srgbClr val="000000"/>
      </a:dk2>
      <a:lt2>
        <a:srgbClr val="4D4D4D"/>
      </a:lt2>
      <a:accent1>
        <a:srgbClr val="005DAA"/>
      </a:accent1>
      <a:accent2>
        <a:srgbClr val="4971F2"/>
      </a:accent2>
      <a:accent3>
        <a:srgbClr val="007D57"/>
      </a:accent3>
      <a:accent4>
        <a:srgbClr val="7F7F7F"/>
      </a:accent4>
      <a:accent5>
        <a:srgbClr val="9A3B26"/>
      </a:accent5>
      <a:accent6>
        <a:srgbClr val="002060"/>
      </a:accent6>
      <a:hlink>
        <a:srgbClr val="000000"/>
      </a:hlink>
      <a:folHlink>
        <a:srgbClr val="000000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_ip_UnifiedCompliancePolicyUIAction xmlns="http://schemas.microsoft.com/sharepoint/v3" xsi:nil="true"/>
    <_activity xmlns="a0ae234f-2b0a-47a2-a28b-051841f0701c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64135D8799C4495605AAD7D4F5E3E" ma:contentTypeVersion="15" ma:contentTypeDescription="Create a new document." ma:contentTypeScope="" ma:versionID="ba362bb541db47b6ea9f82af991e609c">
  <xsd:schema xmlns:xsd="http://www.w3.org/2001/XMLSchema" xmlns:xs="http://www.w3.org/2001/XMLSchema" xmlns:p="http://schemas.microsoft.com/office/2006/metadata/properties" xmlns:ns1="http://schemas.microsoft.com/sharepoint/v3" xmlns:ns3="a0ae234f-2b0a-47a2-a28b-051841f0701c" xmlns:ns4="34fbc4ba-9df9-4fff-be50-e22ab11d9c20" targetNamespace="http://schemas.microsoft.com/office/2006/metadata/properties" ma:root="true" ma:fieldsID="b79e67ea75da9004efda8128e4beb3b7" ns1:_="" ns3:_="" ns4:_="">
    <xsd:import namespace="http://schemas.microsoft.com/sharepoint/v3"/>
    <xsd:import namespace="a0ae234f-2b0a-47a2-a28b-051841f0701c"/>
    <xsd:import namespace="34fbc4ba-9df9-4fff-be50-e22ab11d9c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e234f-2b0a-47a2-a28b-051841f070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c4ba-9df9-4fff-be50-e22ab11d9c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4A487A-1A27-4E49-A4C4-72A40DCF63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7FAA3F-790C-4EC3-91F5-E1792DB7784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0ae234f-2b0a-47a2-a28b-051841f0701c"/>
  </ds:schemaRefs>
</ds:datastoreItem>
</file>

<file path=customXml/itemProps3.xml><?xml version="1.0" encoding="utf-8"?>
<ds:datastoreItem xmlns:ds="http://schemas.openxmlformats.org/officeDocument/2006/customXml" ds:itemID="{F6F4D132-15BF-479E-B8D0-65D82758DD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C1335B-4222-4EB8-BD85-DB8461B7E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ae234f-2b0a-47a2-a28b-051841f0701c"/>
    <ds:schemaRef ds:uri="34fbc4ba-9df9-4fff-be50-e22ab11d9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CDC_OD_2pg_2ln_MSfactsheet_Template[1]</Template>
  <TotalTime>7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Requesting a Redirection of Funds</vt:lpstr>
    </vt:vector>
  </TitlesOfParts>
  <Company>CDC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Requesting a Redirection of Funds</dc:title>
  <dc:subject/>
  <dc:creator>CDC User</dc:creator>
  <cp:keywords/>
  <cp:lastModifiedBy>Brawner, Stacey B. (CDC/OCOO/OFR/OPPC)</cp:lastModifiedBy>
  <cp:revision>7</cp:revision>
  <dcterms:created xsi:type="dcterms:W3CDTF">2023-12-21T16:51:00Z</dcterms:created>
  <dcterms:modified xsi:type="dcterms:W3CDTF">2023-12-21T16:58:00Z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0x0101002CA64135D8799C4495605AAD7D4F5E3E</vt:lpwstr>
  </property>
  <property fmtid="{D5CDD505-2E9C-101B-9397-08002B2CF9AE}" pid="3" name="_dlc_DocIdItemGuid">
    <vt:lpwstr>f40bf067-e5ef-4019-8bfd-d2282abb8420</vt:lpwstr>
  </property>
  <property fmtid="{D5CDD505-2E9C-101B-9397-08002B2CF9AE}" pid="4" name="FileLeafRef">
    <vt:lpwstr>Template for Requesting a Redirection of Funds.docx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2021-10-28T17:56:37Z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54427ccb-68d3-4b74-a4b1-c50e2a7b64ec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MediaServiceImageTags">
    <vt:lpwstr/>
  </property>
</Properties>
</file>